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74CBD" w14:textId="77777777" w:rsidR="00837A47" w:rsidRDefault="006C58EB" w:rsidP="00837A47">
      <w:pPr>
        <w:pStyle w:val="NumberedQuestion"/>
        <w:numPr>
          <w:ilvl w:val="0"/>
          <w:numId w:val="0"/>
        </w:numPr>
        <w:ind w:left="720" w:hanging="720"/>
      </w:pPr>
      <w:r>
        <w:t>Attachment D – Mandatory Questions</w:t>
      </w:r>
    </w:p>
    <w:p w14:paraId="4647BA90" w14:textId="77777777" w:rsidR="00837A47" w:rsidRDefault="00837A47" w:rsidP="00837A47">
      <w:pPr>
        <w:pStyle w:val="NumberedQuestion"/>
        <w:numPr>
          <w:ilvl w:val="0"/>
          <w:numId w:val="0"/>
        </w:numPr>
        <w:ind w:left="720" w:hanging="720"/>
      </w:pPr>
    </w:p>
    <w:p w14:paraId="48CD003A" w14:textId="77777777" w:rsidR="00837A47" w:rsidRDefault="009E3BC5" w:rsidP="00837A47">
      <w:pPr>
        <w:pStyle w:val="NumberedQuestion"/>
        <w:numPr>
          <w:ilvl w:val="0"/>
          <w:numId w:val="0"/>
        </w:numPr>
        <w:ind w:left="720" w:hanging="720"/>
      </w:pPr>
      <w:r>
        <w:t xml:space="preserve">File </w:t>
      </w:r>
      <w:r w:rsidR="006C58EB">
        <w:t>0-</w:t>
      </w:r>
      <w:r w:rsidR="0097495D">
        <w:t>3</w:t>
      </w:r>
      <w:r w:rsidR="006C58EB">
        <w:t xml:space="preserve"> </w:t>
      </w:r>
      <w:r w:rsidR="0097495D">
        <w:t>Proposed SVS</w:t>
      </w:r>
    </w:p>
    <w:p w14:paraId="7B8E89B5" w14:textId="77777777" w:rsidR="00D952C3" w:rsidRDefault="00D952C3" w:rsidP="00837A47">
      <w:pPr>
        <w:pStyle w:val="NumberedQuestion"/>
        <w:numPr>
          <w:ilvl w:val="0"/>
          <w:numId w:val="0"/>
        </w:numPr>
        <w:ind w:left="720" w:hanging="720"/>
      </w:pPr>
    </w:p>
    <w:p w14:paraId="2645E063" w14:textId="77777777" w:rsidR="00405713" w:rsidRDefault="0097495D" w:rsidP="00405713">
      <w:pPr>
        <w:pStyle w:val="NumberedQuestion"/>
        <w:numPr>
          <w:ilvl w:val="0"/>
          <w:numId w:val="0"/>
        </w:numPr>
        <w:ind w:left="720" w:hanging="720"/>
      </w:pPr>
      <w:r>
        <w:t>3</w:t>
      </w:r>
      <w:r w:rsidR="00405713">
        <w:tab/>
      </w:r>
      <w:r>
        <w:t xml:space="preserve">State Level and </w:t>
      </w:r>
      <w:proofErr w:type="spellStart"/>
      <w:r>
        <w:t>EPoll</w:t>
      </w:r>
      <w:proofErr w:type="spellEnd"/>
      <w:r>
        <w:t xml:space="preserve"> Dataset-Building and Reporting</w:t>
      </w:r>
      <w:r w:rsidR="00405713">
        <w:t xml:space="preserve"> </w:t>
      </w:r>
    </w:p>
    <w:p w14:paraId="61BE04B6" w14:textId="77777777" w:rsidR="00405713" w:rsidRDefault="00405713" w:rsidP="00405713">
      <w:pPr>
        <w:pStyle w:val="NumberedQuestion"/>
        <w:numPr>
          <w:ilvl w:val="0"/>
          <w:numId w:val="0"/>
        </w:numPr>
        <w:ind w:left="720"/>
      </w:pPr>
    </w:p>
    <w:p w14:paraId="51C7B6A6" w14:textId="77777777" w:rsidR="0097495D" w:rsidRDefault="0097495D" w:rsidP="0097495D">
      <w:pPr>
        <w:pStyle w:val="NumberedQuestion"/>
        <w:numPr>
          <w:ilvl w:val="0"/>
          <w:numId w:val="0"/>
        </w:numPr>
        <w:ind w:left="720"/>
      </w:pPr>
      <w:r>
        <w:t>Supplier must propose a SVS solution that includes:</w:t>
      </w:r>
    </w:p>
    <w:p w14:paraId="75B6D3CB" w14:textId="77777777" w:rsidR="0097495D" w:rsidRDefault="0097495D" w:rsidP="0097495D">
      <w:pPr>
        <w:pStyle w:val="NumberedQuestion"/>
        <w:numPr>
          <w:ilvl w:val="0"/>
          <w:numId w:val="0"/>
        </w:numPr>
        <w:ind w:left="720"/>
      </w:pPr>
      <w:r>
        <w:t>- State level ballot building (EMS)</w:t>
      </w:r>
    </w:p>
    <w:p w14:paraId="01E81C9E" w14:textId="77777777" w:rsidR="0097495D" w:rsidRDefault="0097495D" w:rsidP="0097495D">
      <w:pPr>
        <w:pStyle w:val="NumberedQuestion"/>
        <w:numPr>
          <w:ilvl w:val="0"/>
          <w:numId w:val="0"/>
        </w:numPr>
        <w:ind w:left="720"/>
      </w:pPr>
      <w:r>
        <w:t xml:space="preserve">- </w:t>
      </w:r>
      <w:proofErr w:type="spellStart"/>
      <w:r>
        <w:t>EPoll</w:t>
      </w:r>
      <w:proofErr w:type="spellEnd"/>
      <w:r>
        <w:t xml:space="preserve"> data set building and reporting (EPDMS), </w:t>
      </w:r>
    </w:p>
    <w:p w14:paraId="409E9544" w14:textId="77777777" w:rsidR="0097495D" w:rsidRDefault="0097495D" w:rsidP="0097495D">
      <w:pPr>
        <w:pStyle w:val="NumberedQuestion"/>
        <w:numPr>
          <w:ilvl w:val="0"/>
          <w:numId w:val="0"/>
        </w:numPr>
        <w:ind w:left="720"/>
      </w:pPr>
      <w:r>
        <w:t>- Electronic Poll Books (</w:t>
      </w:r>
      <w:proofErr w:type="spellStart"/>
      <w:r>
        <w:t>EPoll</w:t>
      </w:r>
      <w:proofErr w:type="spellEnd"/>
      <w:r>
        <w:t>),</w:t>
      </w:r>
    </w:p>
    <w:p w14:paraId="1ED13091" w14:textId="77777777" w:rsidR="0097495D" w:rsidRDefault="0097495D" w:rsidP="0097495D">
      <w:pPr>
        <w:pStyle w:val="NumberedQuestion"/>
        <w:numPr>
          <w:ilvl w:val="0"/>
          <w:numId w:val="0"/>
        </w:numPr>
        <w:ind w:left="720"/>
      </w:pPr>
      <w:r>
        <w:t xml:space="preserve">- Ballot Marking Devices (BMD), </w:t>
      </w:r>
    </w:p>
    <w:p w14:paraId="5A40F381" w14:textId="77777777" w:rsidR="0097495D" w:rsidRDefault="0097495D" w:rsidP="0097495D">
      <w:pPr>
        <w:pStyle w:val="NumberedQuestion"/>
        <w:numPr>
          <w:ilvl w:val="0"/>
          <w:numId w:val="0"/>
        </w:numPr>
        <w:ind w:left="720"/>
      </w:pPr>
      <w:r>
        <w:t>- Polling Place Scanners (PPS),</w:t>
      </w:r>
    </w:p>
    <w:p w14:paraId="08CA8AFC" w14:textId="77777777" w:rsidR="0097495D" w:rsidRDefault="0097495D" w:rsidP="0097495D">
      <w:pPr>
        <w:pStyle w:val="NumberedQuestion"/>
        <w:numPr>
          <w:ilvl w:val="0"/>
          <w:numId w:val="0"/>
        </w:numPr>
        <w:ind w:left="720"/>
      </w:pPr>
      <w:r>
        <w:t xml:space="preserve">- Central Scanning Devices (CSD), </w:t>
      </w:r>
    </w:p>
    <w:p w14:paraId="5D42A755" w14:textId="77777777" w:rsidR="0097495D" w:rsidRDefault="0097495D" w:rsidP="0097495D">
      <w:pPr>
        <w:pStyle w:val="NumberedQuestion"/>
        <w:numPr>
          <w:ilvl w:val="0"/>
          <w:numId w:val="0"/>
        </w:numPr>
        <w:ind w:left="720"/>
      </w:pPr>
      <w:r>
        <w:t xml:space="preserve">- Consumables, </w:t>
      </w:r>
    </w:p>
    <w:p w14:paraId="611A5426" w14:textId="77777777" w:rsidR="0097495D" w:rsidRDefault="0097495D" w:rsidP="0097495D">
      <w:pPr>
        <w:pStyle w:val="NumberedQuestion"/>
        <w:numPr>
          <w:ilvl w:val="0"/>
          <w:numId w:val="0"/>
        </w:numPr>
        <w:ind w:left="720"/>
      </w:pPr>
      <w:r>
        <w:t xml:space="preserve">- and Peripherals </w:t>
      </w:r>
    </w:p>
    <w:p w14:paraId="4A1B21B3" w14:textId="77777777" w:rsidR="0097495D" w:rsidRDefault="0097495D" w:rsidP="0097495D">
      <w:pPr>
        <w:pStyle w:val="NumberedQuestion"/>
        <w:numPr>
          <w:ilvl w:val="0"/>
          <w:numId w:val="0"/>
        </w:numPr>
        <w:ind w:left="720"/>
      </w:pPr>
    </w:p>
    <w:p w14:paraId="0DE8BF73" w14:textId="77777777" w:rsidR="00EE768C" w:rsidRDefault="0097495D" w:rsidP="0097495D">
      <w:pPr>
        <w:pStyle w:val="NumberedQuestion"/>
        <w:numPr>
          <w:ilvl w:val="0"/>
          <w:numId w:val="0"/>
        </w:numPr>
        <w:ind w:left="720"/>
      </w:pPr>
      <w:r>
        <w:t>Provide the name and configuration of the product(s), product descriptions, and quantity proposed to be provided in the SVS (do not include cost).</w:t>
      </w:r>
    </w:p>
    <w:p w14:paraId="35055613" w14:textId="77777777" w:rsidR="00902E0B" w:rsidRDefault="00902E0B" w:rsidP="0097495D">
      <w:pPr>
        <w:pStyle w:val="NumberedQuestion"/>
        <w:numPr>
          <w:ilvl w:val="0"/>
          <w:numId w:val="0"/>
        </w:numPr>
        <w:ind w:left="720"/>
      </w:pPr>
    </w:p>
    <w:p w14:paraId="28C3F2B1" w14:textId="77777777" w:rsidR="00902E0B" w:rsidRDefault="00902E0B" w:rsidP="00902E0B">
      <w:pPr>
        <w:pStyle w:val="RFPAnswer"/>
      </w:pPr>
      <w:r>
        <w:t xml:space="preserve">Yes. </w:t>
      </w:r>
      <w:r w:rsidR="00FF019B">
        <w:t xml:space="preserve">The </w:t>
      </w:r>
      <w:r>
        <w:t xml:space="preserve">proposed solution </w:t>
      </w:r>
      <w:r w:rsidR="00FF019B">
        <w:t xml:space="preserve">from Dominion and </w:t>
      </w:r>
      <w:proofErr w:type="spellStart"/>
      <w:r w:rsidR="00FF019B">
        <w:t>KNOWiNK</w:t>
      </w:r>
      <w:proofErr w:type="spellEnd"/>
      <w:r w:rsidR="00FF019B">
        <w:t xml:space="preserve"> </w:t>
      </w:r>
      <w:r>
        <w:t xml:space="preserve">includes </w:t>
      </w:r>
      <w:proofErr w:type="gramStart"/>
      <w:r>
        <w:t>all of</w:t>
      </w:r>
      <w:proofErr w:type="gramEnd"/>
      <w:r>
        <w:t xml:space="preserve"> the noted solution requirements. Below we provide a high-level response detailing the name and configuration of the products as well as the proposed quantity</w:t>
      </w:r>
      <w:r w:rsidR="00FF019B">
        <w:t xml:space="preserve"> when available</w:t>
      </w:r>
      <w:r>
        <w:t>:</w:t>
      </w:r>
    </w:p>
    <w:p w14:paraId="00423756" w14:textId="77777777" w:rsidR="00902E0B" w:rsidRDefault="00902E0B" w:rsidP="00902E0B">
      <w:pPr>
        <w:pStyle w:val="RFPAnswer"/>
      </w:pPr>
    </w:p>
    <w:p w14:paraId="07519937" w14:textId="77777777" w:rsidR="00117740" w:rsidRDefault="00117740">
      <w:pPr>
        <w:spacing w:before="0"/>
        <w:rPr>
          <w:rFonts w:ascii="Arial" w:hAnsi="Arial" w:cs="Arial"/>
          <w:b/>
          <w:color w:val="FF0000"/>
          <w:sz w:val="32"/>
          <w:szCs w:val="32"/>
        </w:rPr>
      </w:pPr>
      <w:r>
        <w:br w:type="page"/>
      </w:r>
    </w:p>
    <w:p w14:paraId="606F8495" w14:textId="77777777" w:rsidR="00902E0B" w:rsidRPr="00902E0B" w:rsidRDefault="00902E0B" w:rsidP="00E20265">
      <w:pPr>
        <w:pStyle w:val="Heading2"/>
      </w:pPr>
      <w:r w:rsidRPr="00902E0B">
        <w:lastRenderedPageBreak/>
        <w:t>- State level ballot building (EMS)</w:t>
      </w:r>
    </w:p>
    <w:p w14:paraId="313E39C9" w14:textId="77777777" w:rsidR="00941795" w:rsidRDefault="00941795" w:rsidP="00941795">
      <w:pPr>
        <w:pStyle w:val="RFPAnswer"/>
      </w:pPr>
      <w:r>
        <w:t xml:space="preserve">Ballot building is conducted using the Election Event Designer module of Democracy </w:t>
      </w:r>
      <w:r w:rsidRPr="001F520B">
        <w:t>Suite, version 5.5A.</w:t>
      </w:r>
      <w:r>
        <w:t xml:space="preserve"> Dominion is proposing 175 licensed copies of the Democracy Suite set of Products including 183 licenses of Adjudication, 175 licenses of Automated Test Decks, and 175 licenses of UOCAVA modules. The increased number of Adjudication Modules is due to select counties having more than one of each due to volume of absentee ballots printed and cast in major elections.</w:t>
      </w:r>
    </w:p>
    <w:p w14:paraId="3B3BB3A1" w14:textId="77777777" w:rsidR="00941795" w:rsidRDefault="00941795" w:rsidP="00941795">
      <w:pPr>
        <w:pStyle w:val="RFPAnswer"/>
      </w:pPr>
    </w:p>
    <w:p w14:paraId="7C66F8A2" w14:textId="77777777" w:rsidR="0025780C" w:rsidRDefault="0025780C" w:rsidP="00902E0B">
      <w:pPr>
        <w:pStyle w:val="RFPAnswer"/>
      </w:pPr>
    </w:p>
    <w:tbl>
      <w:tblPr>
        <w:tblStyle w:val="TableGrid"/>
        <w:tblW w:w="8479" w:type="dxa"/>
        <w:tblInd w:w="720" w:type="dxa"/>
        <w:tblLook w:val="04A0" w:firstRow="1" w:lastRow="0" w:firstColumn="1" w:lastColumn="0" w:noHBand="0" w:noVBand="1"/>
      </w:tblPr>
      <w:tblGrid>
        <w:gridCol w:w="8479"/>
      </w:tblGrid>
      <w:tr w:rsidR="00C035FB" w14:paraId="3873A0A9" w14:textId="77777777" w:rsidTr="00C035FB">
        <w:trPr>
          <w:trHeight w:val="5570"/>
        </w:trPr>
        <w:tc>
          <w:tcPr>
            <w:tcW w:w="8479" w:type="dxa"/>
          </w:tcPr>
          <w:p w14:paraId="155D5431" w14:textId="77777777" w:rsidR="00C035FB" w:rsidRDefault="00C035FB" w:rsidP="00C035FB">
            <w:pPr>
              <w:pStyle w:val="RFPAnswer"/>
              <w:ind w:left="0"/>
              <w:jc w:val="center"/>
            </w:pPr>
            <w:r>
              <w:rPr>
                <w:noProof/>
              </w:rPr>
              <w:drawing>
                <wp:inline distT="0" distB="0" distL="0" distR="0" wp14:anchorId="461CC604" wp14:editId="58E5626A">
                  <wp:extent cx="3190875" cy="332862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uite JPEG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7461" cy="3345931"/>
                          </a:xfrm>
                          <a:prstGeom prst="rect">
                            <a:avLst/>
                          </a:prstGeom>
                        </pic:spPr>
                      </pic:pic>
                    </a:graphicData>
                  </a:graphic>
                </wp:inline>
              </w:drawing>
            </w:r>
          </w:p>
        </w:tc>
      </w:tr>
      <w:tr w:rsidR="00C035FB" w14:paraId="2D5C4D22" w14:textId="77777777" w:rsidTr="00C035FB">
        <w:trPr>
          <w:trHeight w:val="224"/>
        </w:trPr>
        <w:tc>
          <w:tcPr>
            <w:tcW w:w="8479" w:type="dxa"/>
          </w:tcPr>
          <w:p w14:paraId="46E74A76" w14:textId="77777777" w:rsidR="00A826A0" w:rsidRPr="00A55F70" w:rsidRDefault="00A826A0" w:rsidP="00A826A0">
            <w:pPr>
              <w:spacing w:before="0"/>
              <w:ind w:left="720"/>
              <w:rPr>
                <w:rFonts w:ascii="Times New Roman" w:hAnsi="Times New Roman"/>
                <w:color w:val="auto"/>
              </w:rPr>
            </w:pPr>
            <w:r w:rsidRPr="00A55F70">
              <w:rPr>
                <w:rFonts w:ascii="Times New Roman" w:hAnsi="Times New Roman"/>
                <w:color w:val="auto"/>
              </w:rPr>
              <w:t>At the heart of our complete voting system solution is Democracy Suite, a robust and tested Election Management System that drives all voting channels out of a single comprehensive database; mail-in ballots, in person voting, accessible voting, and Uniformed Overseas Citizens Absentee Voting Act (UOCAVA)/Remote Accessible Vote by Mail(RAVBM).  All pre-election and post-election tasks utilize the same database.  From ballot layout to results reporting on Election Night, Democracy Suite is a complete, end-to-end elections solution that provides a single, powerful and versatile platform for election management.</w:t>
            </w:r>
          </w:p>
          <w:p w14:paraId="32206D41" w14:textId="77777777" w:rsidR="00A826A0" w:rsidRPr="00A55F70" w:rsidRDefault="00A826A0" w:rsidP="00A826A0">
            <w:pPr>
              <w:spacing w:before="0"/>
              <w:ind w:left="720"/>
              <w:rPr>
                <w:rFonts w:ascii="Times New Roman" w:hAnsi="Times New Roman"/>
                <w:color w:val="auto"/>
              </w:rPr>
            </w:pPr>
          </w:p>
          <w:p w14:paraId="210C2F08" w14:textId="77777777" w:rsidR="00A826A0" w:rsidRPr="00A55F70" w:rsidRDefault="00A826A0" w:rsidP="00A826A0">
            <w:pPr>
              <w:spacing w:before="0"/>
              <w:ind w:left="720"/>
              <w:rPr>
                <w:rFonts w:ascii="Times New Roman" w:hAnsi="Times New Roman"/>
                <w:color w:val="auto"/>
              </w:rPr>
            </w:pPr>
            <w:r w:rsidRPr="00A55F70">
              <w:rPr>
                <w:rFonts w:ascii="Times New Roman" w:hAnsi="Times New Roman"/>
                <w:color w:val="auto"/>
              </w:rPr>
              <w:t>Existing functionality and ongoing development of Democracy Suite centers around providing free and fair elections while considering the needs of our customers for easy to use and intuitive products, efficient processes, and accurate and transparent results for all ballots cast.</w:t>
            </w:r>
          </w:p>
          <w:p w14:paraId="6B750644" w14:textId="77777777" w:rsidR="00A826A0" w:rsidRPr="00A55F70" w:rsidRDefault="00A826A0" w:rsidP="00A826A0">
            <w:pPr>
              <w:spacing w:before="0"/>
              <w:ind w:left="720"/>
              <w:rPr>
                <w:rFonts w:ascii="Times New Roman" w:hAnsi="Times New Roman"/>
                <w:color w:val="auto"/>
              </w:rPr>
            </w:pPr>
          </w:p>
          <w:p w14:paraId="037E6009" w14:textId="77777777" w:rsidR="00A826A0" w:rsidRPr="00A55F70" w:rsidRDefault="00A826A0" w:rsidP="00A826A0">
            <w:pPr>
              <w:spacing w:before="0"/>
              <w:ind w:left="720"/>
              <w:rPr>
                <w:rFonts w:ascii="Times New Roman" w:hAnsi="Times New Roman"/>
                <w:color w:val="auto"/>
              </w:rPr>
            </w:pPr>
            <w:r w:rsidRPr="00A55F70">
              <w:rPr>
                <w:rFonts w:ascii="Times New Roman" w:hAnsi="Times New Roman"/>
                <w:color w:val="auto"/>
              </w:rPr>
              <w:t>Democracy Suite is comprised of two modules: Election Event Designer and Results, Tally and Reporting.</w:t>
            </w:r>
          </w:p>
          <w:p w14:paraId="2236DA2A" w14:textId="77777777" w:rsidR="00C035FB" w:rsidRDefault="00C035FB" w:rsidP="00902E0B">
            <w:pPr>
              <w:pStyle w:val="RFPAnswer"/>
              <w:ind w:left="0"/>
            </w:pPr>
          </w:p>
        </w:tc>
      </w:tr>
    </w:tbl>
    <w:p w14:paraId="4907DCF4" w14:textId="77777777" w:rsidR="00902E0B" w:rsidRPr="00902E0B" w:rsidRDefault="00902E0B" w:rsidP="00E20265">
      <w:pPr>
        <w:pStyle w:val="Heading2"/>
      </w:pPr>
      <w:r w:rsidRPr="00902E0B">
        <w:lastRenderedPageBreak/>
        <w:t xml:space="preserve">- </w:t>
      </w:r>
      <w:proofErr w:type="spellStart"/>
      <w:r w:rsidRPr="00902E0B">
        <w:t>EPoll</w:t>
      </w:r>
      <w:proofErr w:type="spellEnd"/>
      <w:r w:rsidRPr="00902E0B">
        <w:t xml:space="preserve"> data set building and reporting (EPDMS)</w:t>
      </w:r>
    </w:p>
    <w:p w14:paraId="4DB4610B" w14:textId="77777777" w:rsidR="00902E0B" w:rsidRDefault="00902E0B" w:rsidP="00902E0B">
      <w:pPr>
        <w:pStyle w:val="RFPAnswer"/>
      </w:pPr>
    </w:p>
    <w:p w14:paraId="1BFBCC1F" w14:textId="77777777" w:rsidR="00117740" w:rsidRDefault="00117740" w:rsidP="00117740">
      <w:pPr>
        <w:autoSpaceDE w:val="0"/>
        <w:autoSpaceDN w:val="0"/>
        <w:adjustRightInd w:val="0"/>
        <w:rPr>
          <w:rFonts w:ascii="SFProDisplay-SemiboldItalic" w:hAnsi="SFProDisplay-SemiboldItalic" w:cs="SFProDisplay-SemiboldItalic"/>
          <w:i/>
          <w:iCs/>
          <w:color w:val="1F2454"/>
          <w:sz w:val="24"/>
        </w:rPr>
      </w:pPr>
      <w:proofErr w:type="spellStart"/>
      <w:r>
        <w:rPr>
          <w:rFonts w:ascii="SFProDisplay-SemiboldItalic" w:hAnsi="SFProDisplay-SemiboldItalic" w:cs="SFProDisplay-SemiboldItalic"/>
          <w:i/>
          <w:iCs/>
          <w:color w:val="1F2454"/>
          <w:sz w:val="24"/>
        </w:rPr>
        <w:t>ePulse</w:t>
      </w:r>
      <w:proofErr w:type="spellEnd"/>
      <w:r>
        <w:rPr>
          <w:rFonts w:ascii="SFProDisplay-SemiboldItalic" w:hAnsi="SFProDisplay-SemiboldItalic" w:cs="SFProDisplay-SemiboldItalic"/>
          <w:i/>
          <w:iCs/>
          <w:color w:val="1F2454"/>
          <w:sz w:val="24"/>
        </w:rPr>
        <w:t xml:space="preserve"> is a secure web-based back-end election management system for use at the state and county level.</w:t>
      </w:r>
    </w:p>
    <w:p w14:paraId="25D29509" w14:textId="77777777" w:rsidR="00117740" w:rsidRDefault="00117740" w:rsidP="00117740">
      <w:pPr>
        <w:autoSpaceDE w:val="0"/>
        <w:autoSpaceDN w:val="0"/>
        <w:adjustRightInd w:val="0"/>
        <w:rPr>
          <w:rFonts w:ascii="SFProDisplay-SemiboldItalic" w:hAnsi="SFProDisplay-SemiboldItalic" w:cs="SFProDisplay-SemiboldItalic"/>
          <w:i/>
          <w:iCs/>
          <w:color w:val="1F2454"/>
          <w:sz w:val="24"/>
        </w:rPr>
      </w:pPr>
      <w:r>
        <w:rPr>
          <w:rFonts w:asciiTheme="minorHAnsi" w:hAnsiTheme="minorHAnsi" w:cstheme="minorBidi"/>
          <w:noProof/>
          <w:color w:val="auto"/>
        </w:rPr>
        <mc:AlternateContent>
          <mc:Choice Requires="wps">
            <w:drawing>
              <wp:anchor distT="0" distB="0" distL="114300" distR="114300" simplePos="0" relativeHeight="251668480" behindDoc="1" locked="0" layoutInCell="1" allowOverlap="1" wp14:anchorId="72FD69FA" wp14:editId="7ED7841E">
                <wp:simplePos x="0" y="0"/>
                <wp:positionH relativeFrom="margin">
                  <wp:posOffset>3671570</wp:posOffset>
                </wp:positionH>
                <wp:positionV relativeFrom="paragraph">
                  <wp:posOffset>155575</wp:posOffset>
                </wp:positionV>
                <wp:extent cx="2276475" cy="3356610"/>
                <wp:effectExtent l="0" t="0" r="9525" b="0"/>
                <wp:wrapTight wrapText="bothSides">
                  <wp:wrapPolygon edited="0">
                    <wp:start x="0" y="0"/>
                    <wp:lineTo x="0" y="21453"/>
                    <wp:lineTo x="21510" y="21453"/>
                    <wp:lineTo x="21510"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2276475" cy="3356610"/>
                        </a:xfrm>
                        <a:prstGeom prst="rect">
                          <a:avLst/>
                        </a:prstGeom>
                        <a:solidFill>
                          <a:schemeClr val="lt1"/>
                        </a:solidFill>
                        <a:ln w="6350">
                          <a:noFill/>
                        </a:ln>
                      </wps:spPr>
                      <wps:txbx>
                        <w:txbxContent>
                          <w:p w14:paraId="097191FF" w14:textId="77777777" w:rsidR="00117740" w:rsidRDefault="00117740" w:rsidP="00117740">
                            <w:pPr>
                              <w:rPr>
                                <w:rFonts w:ascii="Avenir Next Demi Bold" w:hAnsi="Avenir Next Demi Bold"/>
                                <w:b/>
                              </w:rPr>
                            </w:pPr>
                            <w:r>
                              <w:rPr>
                                <w:rFonts w:ascii="Avenir Next Demi Bold" w:hAnsi="Avenir Next Demi Bold"/>
                                <w:b/>
                              </w:rPr>
                              <w:t>ePulse Capabilities</w:t>
                            </w:r>
                          </w:p>
                          <w:p w14:paraId="64FA9696" w14:textId="77777777" w:rsidR="00117740" w:rsidRDefault="00117740" w:rsidP="00117740">
                            <w:pPr>
                              <w:pStyle w:val="ListParagraph"/>
                              <w:numPr>
                                <w:ilvl w:val="0"/>
                                <w:numId w:val="35"/>
                              </w:numPr>
                            </w:pPr>
                            <w:r>
                              <w:t>Customizable real-time and</w:t>
                            </w:r>
                          </w:p>
                          <w:p w14:paraId="7C6FE61C" w14:textId="77777777" w:rsidR="00117740" w:rsidRDefault="00117740" w:rsidP="00117740">
                            <w:pPr>
                              <w:pStyle w:val="ListParagraph"/>
                              <w:numPr>
                                <w:ilvl w:val="0"/>
                                <w:numId w:val="35"/>
                              </w:numPr>
                            </w:pPr>
                            <w:r>
                              <w:t>election night reporting</w:t>
                            </w:r>
                          </w:p>
                          <w:p w14:paraId="6BDBB668" w14:textId="77777777" w:rsidR="00117740" w:rsidRDefault="00117740" w:rsidP="00117740">
                            <w:pPr>
                              <w:pStyle w:val="ListParagraph"/>
                              <w:numPr>
                                <w:ilvl w:val="0"/>
                                <w:numId w:val="35"/>
                              </w:numPr>
                            </w:pPr>
                            <w:r>
                              <w:t>Ballot tracking</w:t>
                            </w:r>
                          </w:p>
                          <w:p w14:paraId="66F1A5E5" w14:textId="77777777" w:rsidR="00117740" w:rsidRDefault="00117740" w:rsidP="00117740">
                            <w:pPr>
                              <w:pStyle w:val="ListParagraph"/>
                              <w:numPr>
                                <w:ilvl w:val="0"/>
                                <w:numId w:val="35"/>
                              </w:numPr>
                            </w:pPr>
                            <w:r>
                              <w:t>Inventory tracking</w:t>
                            </w:r>
                          </w:p>
                          <w:p w14:paraId="5F76349B" w14:textId="77777777" w:rsidR="00117740" w:rsidRDefault="00117740" w:rsidP="00117740">
                            <w:pPr>
                              <w:pStyle w:val="ListParagraph"/>
                              <w:numPr>
                                <w:ilvl w:val="0"/>
                                <w:numId w:val="35"/>
                              </w:numPr>
                            </w:pPr>
                            <w:r>
                              <w:t>Election Day issue tracking</w:t>
                            </w:r>
                          </w:p>
                          <w:p w14:paraId="54CD0629" w14:textId="77777777" w:rsidR="00117740" w:rsidRDefault="00117740" w:rsidP="00117740">
                            <w:pPr>
                              <w:pStyle w:val="ListParagraph"/>
                              <w:numPr>
                                <w:ilvl w:val="0"/>
                                <w:numId w:val="35"/>
                              </w:numPr>
                            </w:pPr>
                            <w:r>
                              <w:t>Poll worker time-tracking</w:t>
                            </w:r>
                          </w:p>
                          <w:p w14:paraId="5872234B" w14:textId="77777777" w:rsidR="00117740" w:rsidRDefault="00117740" w:rsidP="00117740">
                            <w:pPr>
                              <w:pStyle w:val="ListParagraph"/>
                              <w:numPr>
                                <w:ilvl w:val="0"/>
                                <w:numId w:val="35"/>
                              </w:numPr>
                            </w:pPr>
                            <w:r>
                              <w:t>Video communications from</w:t>
                            </w:r>
                          </w:p>
                          <w:p w14:paraId="2DC0CA44" w14:textId="77777777" w:rsidR="00117740" w:rsidRDefault="00117740" w:rsidP="00117740">
                            <w:pPr>
                              <w:pStyle w:val="ListParagraph"/>
                              <w:numPr>
                                <w:ilvl w:val="0"/>
                                <w:numId w:val="35"/>
                              </w:numPr>
                            </w:pPr>
                            <w:r>
                              <w:t>Poll Pads to ePulse</w:t>
                            </w:r>
                          </w:p>
                          <w:p w14:paraId="581C5A42" w14:textId="77777777" w:rsidR="00117740" w:rsidRDefault="00117740" w:rsidP="00117740">
                            <w:pPr>
                              <w:pStyle w:val="ListParagraph"/>
                              <w:numPr>
                                <w:ilvl w:val="0"/>
                                <w:numId w:val="35"/>
                              </w:numPr>
                            </w:pPr>
                            <w:r>
                              <w:t>Run concurrent elections</w:t>
                            </w:r>
                          </w:p>
                          <w:p w14:paraId="52BF81B9" w14:textId="77777777" w:rsidR="00117740" w:rsidRDefault="00117740" w:rsidP="00117740">
                            <w:pPr>
                              <w:pStyle w:val="ListParagraph"/>
                              <w:numPr>
                                <w:ilvl w:val="0"/>
                                <w:numId w:val="35"/>
                              </w:numPr>
                            </w:pPr>
                            <w:r>
                              <w:t>Update voter rolls minutes before an election</w:t>
                            </w:r>
                          </w:p>
                          <w:p w14:paraId="17E077B1" w14:textId="77777777" w:rsidR="00117740" w:rsidRDefault="00117740" w:rsidP="00117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289.1pt;margin-top:12.25pt;width:179.25pt;height:264.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" fillcolor="white [3201]" stroked="f" strokeweight=".5pt">
                <v:textbox>
                  <w:txbxContent>
                    <w:p w:rsidR="00117740" w:rsidRDefault="00117740" w:rsidP="00117740">
                      <w:pPr>
                        <w:rPr>
                          <w:rFonts w:ascii="Avenir Next Demi Bold" w:hAnsi="Avenir Next Demi Bold"/>
                          <w:b/>
                        </w:rPr>
                      </w:pPr>
                      <w:proofErr w:type="spellStart"/>
                      <w:r>
                        <w:rPr>
                          <w:rFonts w:ascii="Avenir Next Demi Bold" w:hAnsi="Avenir Next Demi Bold"/>
                          <w:b/>
                        </w:rPr>
                        <w:t>ePulse</w:t>
                      </w:r>
                      <w:proofErr w:type="spellEnd"/>
                      <w:r>
                        <w:rPr>
                          <w:rFonts w:ascii="Avenir Next Demi Bold" w:hAnsi="Avenir Next Demi Bold"/>
                          <w:b/>
                        </w:rPr>
                        <w:t xml:space="preserve"> Capabilities</w:t>
                      </w:r>
                    </w:p>
                    <w:p w:rsidR="00117740" w:rsidRDefault="00117740" w:rsidP="00117740">
                      <w:pPr>
                        <w:pStyle w:val="ListParagraph"/>
                        <w:numPr>
                          <w:ilvl w:val="0"/>
                          <w:numId w:val="35"/>
                        </w:numPr>
                      </w:pPr>
                      <w:r>
                        <w:t>Customizable real-time and</w:t>
                      </w:r>
                    </w:p>
                    <w:p w:rsidR="00117740" w:rsidRDefault="00117740" w:rsidP="00117740">
                      <w:pPr>
                        <w:pStyle w:val="ListParagraph"/>
                        <w:numPr>
                          <w:ilvl w:val="0"/>
                          <w:numId w:val="35"/>
                        </w:numPr>
                      </w:pPr>
                      <w:r>
                        <w:t>election night reporting</w:t>
                      </w:r>
                    </w:p>
                    <w:p w:rsidR="00117740" w:rsidRDefault="00117740" w:rsidP="00117740">
                      <w:pPr>
                        <w:pStyle w:val="ListParagraph"/>
                        <w:numPr>
                          <w:ilvl w:val="0"/>
                          <w:numId w:val="35"/>
                        </w:numPr>
                      </w:pPr>
                      <w:r>
                        <w:t>Ballot tracking</w:t>
                      </w:r>
                    </w:p>
                    <w:p w:rsidR="00117740" w:rsidRDefault="00117740" w:rsidP="00117740">
                      <w:pPr>
                        <w:pStyle w:val="ListParagraph"/>
                        <w:numPr>
                          <w:ilvl w:val="0"/>
                          <w:numId w:val="35"/>
                        </w:numPr>
                      </w:pPr>
                      <w:r>
                        <w:t>Inventory tracking</w:t>
                      </w:r>
                    </w:p>
                    <w:p w:rsidR="00117740" w:rsidRDefault="00117740" w:rsidP="00117740">
                      <w:pPr>
                        <w:pStyle w:val="ListParagraph"/>
                        <w:numPr>
                          <w:ilvl w:val="0"/>
                          <w:numId w:val="35"/>
                        </w:numPr>
                      </w:pPr>
                      <w:r>
                        <w:t>Election Day issue tracking</w:t>
                      </w:r>
                    </w:p>
                    <w:p w:rsidR="00117740" w:rsidRDefault="00117740" w:rsidP="00117740">
                      <w:pPr>
                        <w:pStyle w:val="ListParagraph"/>
                        <w:numPr>
                          <w:ilvl w:val="0"/>
                          <w:numId w:val="35"/>
                        </w:numPr>
                      </w:pPr>
                      <w:r>
                        <w:t>Poll worker time-tracking</w:t>
                      </w:r>
                    </w:p>
                    <w:p w:rsidR="00117740" w:rsidRDefault="00117740" w:rsidP="00117740">
                      <w:pPr>
                        <w:pStyle w:val="ListParagraph"/>
                        <w:numPr>
                          <w:ilvl w:val="0"/>
                          <w:numId w:val="35"/>
                        </w:numPr>
                      </w:pPr>
                      <w:r>
                        <w:t>Video communications from</w:t>
                      </w:r>
                    </w:p>
                    <w:p w:rsidR="00117740" w:rsidRDefault="00117740" w:rsidP="00117740">
                      <w:pPr>
                        <w:pStyle w:val="ListParagraph"/>
                        <w:numPr>
                          <w:ilvl w:val="0"/>
                          <w:numId w:val="35"/>
                        </w:numPr>
                      </w:pPr>
                      <w:r>
                        <w:t xml:space="preserve">Poll Pads to </w:t>
                      </w:r>
                      <w:proofErr w:type="spellStart"/>
                      <w:r>
                        <w:t>ePulse</w:t>
                      </w:r>
                      <w:proofErr w:type="spellEnd"/>
                    </w:p>
                    <w:p w:rsidR="00117740" w:rsidRDefault="00117740" w:rsidP="00117740">
                      <w:pPr>
                        <w:pStyle w:val="ListParagraph"/>
                        <w:numPr>
                          <w:ilvl w:val="0"/>
                          <w:numId w:val="35"/>
                        </w:numPr>
                      </w:pPr>
                      <w:r>
                        <w:t>Run concurrent elections</w:t>
                      </w:r>
                    </w:p>
                    <w:p w:rsidR="00117740" w:rsidRDefault="00117740" w:rsidP="00117740">
                      <w:pPr>
                        <w:pStyle w:val="ListParagraph"/>
                        <w:numPr>
                          <w:ilvl w:val="0"/>
                          <w:numId w:val="35"/>
                        </w:numPr>
                      </w:pPr>
                      <w:r>
                        <w:t>Update voter rolls minutes before an election</w:t>
                      </w:r>
                    </w:p>
                    <w:p w:rsidR="00117740" w:rsidRDefault="00117740" w:rsidP="00117740"/>
                  </w:txbxContent>
                </v:textbox>
                <w10:wrap type="tight" anchorx="margin"/>
              </v:shape>
            </w:pict>
          </mc:Fallback>
        </mc:AlternateContent>
      </w:r>
    </w:p>
    <w:p w14:paraId="1AAC3098" w14:textId="77777777" w:rsidR="00117740" w:rsidRDefault="00117740" w:rsidP="00117740">
      <w:pPr>
        <w:rPr>
          <w:rFonts w:asciiTheme="minorHAnsi" w:hAnsiTheme="minorHAnsi" w:cstheme="minorBidi"/>
          <w:color w:val="auto"/>
        </w:rPr>
      </w:pPr>
      <w:proofErr w:type="spellStart"/>
      <w:r>
        <w:t>ePulse</w:t>
      </w:r>
      <w:proofErr w:type="spellEnd"/>
      <w:r>
        <w:t xml:space="preserve"> is an all-inclusive election management suite designed to give administrators real-time access to monitor their </w:t>
      </w:r>
      <w:proofErr w:type="gramStart"/>
      <w:r>
        <w:t>election as a whole</w:t>
      </w:r>
      <w:proofErr w:type="gramEnd"/>
      <w:r>
        <w:t xml:space="preserve">. All Poll Pads can connect to this central hub where voter check-in data is securely transferred via </w:t>
      </w:r>
      <w:proofErr w:type="spellStart"/>
      <w:r>
        <w:t>WiFi</w:t>
      </w:r>
      <w:proofErr w:type="spellEnd"/>
      <w:r>
        <w:t xml:space="preserve"> or cellular networks in near real time. This tool allows for administrators to oversee the operation of individual precincts and Poll Pads including battery life of the device, average check-in times, number of ballots issued or spoiled and more; all the while ensuring the election authority can directly contact poll workers via video or text message for speedy trouble resolution.</w:t>
      </w:r>
    </w:p>
    <w:p w14:paraId="5AD10525" w14:textId="77777777" w:rsidR="00117740" w:rsidRDefault="00117740" w:rsidP="00117740">
      <w:pPr>
        <w:autoSpaceDE w:val="0"/>
        <w:autoSpaceDN w:val="0"/>
        <w:adjustRightInd w:val="0"/>
        <w:rPr>
          <w:rFonts w:ascii="SFProDisplay-Regular" w:hAnsi="SFProDisplay-Regular" w:cs="SFProDisplay-Regular"/>
          <w:color w:val="414142"/>
        </w:rPr>
      </w:pPr>
    </w:p>
    <w:p w14:paraId="1FBF32B0" w14:textId="77777777" w:rsidR="00117740" w:rsidRDefault="00117740" w:rsidP="00117740">
      <w:pPr>
        <w:autoSpaceDE w:val="0"/>
        <w:autoSpaceDN w:val="0"/>
        <w:adjustRightInd w:val="0"/>
        <w:rPr>
          <w:rFonts w:ascii="SFProDisplay-Regular" w:hAnsi="SFProDisplay-Regular" w:cs="SFProDisplay-Regular"/>
          <w:color w:val="414142"/>
        </w:rPr>
      </w:pPr>
      <w:r>
        <w:rPr>
          <w:rFonts w:asciiTheme="minorHAnsi" w:hAnsiTheme="minorHAnsi" w:cstheme="minorBidi"/>
          <w:noProof/>
          <w:color w:val="auto"/>
        </w:rPr>
        <mc:AlternateContent>
          <mc:Choice Requires="wps">
            <w:drawing>
              <wp:anchor distT="0" distB="0" distL="114300" distR="114300" simplePos="0" relativeHeight="251669504" behindDoc="0" locked="0" layoutInCell="1" allowOverlap="1" wp14:anchorId="2CF46D1C" wp14:editId="380A888A">
                <wp:simplePos x="0" y="0"/>
                <wp:positionH relativeFrom="margin">
                  <wp:posOffset>3347720</wp:posOffset>
                </wp:positionH>
                <wp:positionV relativeFrom="paragraph">
                  <wp:posOffset>1550670</wp:posOffset>
                </wp:positionV>
                <wp:extent cx="3014980" cy="984885"/>
                <wp:effectExtent l="0" t="0" r="0" b="5715"/>
                <wp:wrapNone/>
                <wp:docPr id="42" name="Text Box 42"/>
                <wp:cNvGraphicFramePr/>
                <a:graphic xmlns:a="http://schemas.openxmlformats.org/drawingml/2006/main">
                  <a:graphicData uri="http://schemas.microsoft.com/office/word/2010/wordprocessingShape">
                    <wps:wsp>
                      <wps:cNvSpPr txBox="1"/>
                      <wps:spPr>
                        <a:xfrm>
                          <a:off x="0" y="0"/>
                          <a:ext cx="3014345" cy="984250"/>
                        </a:xfrm>
                        <a:prstGeom prst="rect">
                          <a:avLst/>
                        </a:prstGeom>
                        <a:solidFill>
                          <a:schemeClr val="lt1"/>
                        </a:solidFill>
                        <a:ln w="6350">
                          <a:noFill/>
                        </a:ln>
                      </wps:spPr>
                      <wps:txbx>
                        <w:txbxContent>
                          <w:p w14:paraId="0CC79326" w14:textId="77777777" w:rsidR="00117740" w:rsidRDefault="00117740" w:rsidP="00117740">
                            <w:pPr>
                              <w:autoSpaceDE w:val="0"/>
                              <w:autoSpaceDN w:val="0"/>
                              <w:adjustRightInd w:val="0"/>
                              <w:rPr>
                                <w:rFonts w:ascii="SFProDisplay-MediumItalic" w:hAnsi="SFProDisplay-MediumItalic" w:cs="SFProDisplay-MediumItalic"/>
                                <w:i/>
                                <w:iCs/>
                                <w:color w:val="1F2454"/>
                                <w:sz w:val="20"/>
                              </w:rPr>
                            </w:pPr>
                            <w:r>
                              <w:rPr>
                                <w:rFonts w:ascii="SFProDisplay-MediumItalic" w:hAnsi="SFProDisplay-MediumItalic" w:cs="SFProDisplay-MediumItalic"/>
                                <w:i/>
                                <w:iCs/>
                                <w:color w:val="1F2454"/>
                                <w:sz w:val="20"/>
                              </w:rPr>
                              <w:t>ePulse election monitoring dashboard. ePulse aims to be as intuitive and user-friendly as the Poll Pads themselves. These simple-to view dashboards give the user an overview of election data essentials which can be easily digested and exported into customizable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7" type="#_x0000_t202" style="position:absolute;margin-left:263.6pt;margin-top:122.1pt;width:237.4pt;height:77.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" fillcolor="white [3201]" stroked="f" strokeweight=".5pt">
                <v:textbox>
                  <w:txbxContent>
                    <w:p w:rsidR="00117740" w:rsidRDefault="00117740" w:rsidP="00117740">
                      <w:pPr>
                        <w:autoSpaceDE w:val="0"/>
                        <w:autoSpaceDN w:val="0"/>
                        <w:adjustRightInd w:val="0"/>
                        <w:rPr>
                          <w:rFonts w:ascii="SFProDisplay-MediumItalic" w:hAnsi="SFProDisplay-MediumItalic" w:cs="SFProDisplay-MediumItalic"/>
                          <w:i/>
                          <w:iCs/>
                          <w:color w:val="1F2454"/>
                          <w:sz w:val="20"/>
                        </w:rPr>
                      </w:pPr>
                      <w:proofErr w:type="spellStart"/>
                      <w:r>
                        <w:rPr>
                          <w:rFonts w:ascii="SFProDisplay-MediumItalic" w:hAnsi="SFProDisplay-MediumItalic" w:cs="SFProDisplay-MediumItalic"/>
                          <w:i/>
                          <w:iCs/>
                          <w:color w:val="1F2454"/>
                          <w:sz w:val="20"/>
                        </w:rPr>
                        <w:t>ePulse</w:t>
                      </w:r>
                      <w:proofErr w:type="spellEnd"/>
                      <w:r>
                        <w:rPr>
                          <w:rFonts w:ascii="SFProDisplay-MediumItalic" w:hAnsi="SFProDisplay-MediumItalic" w:cs="SFProDisplay-MediumItalic"/>
                          <w:i/>
                          <w:iCs/>
                          <w:color w:val="1F2454"/>
                          <w:sz w:val="20"/>
                        </w:rPr>
                        <w:t xml:space="preserve"> election monitoring dashboard. </w:t>
                      </w:r>
                      <w:proofErr w:type="spellStart"/>
                      <w:r>
                        <w:rPr>
                          <w:rFonts w:ascii="SFProDisplay-MediumItalic" w:hAnsi="SFProDisplay-MediumItalic" w:cs="SFProDisplay-MediumItalic"/>
                          <w:i/>
                          <w:iCs/>
                          <w:color w:val="1F2454"/>
                          <w:sz w:val="20"/>
                        </w:rPr>
                        <w:t>ePulse</w:t>
                      </w:r>
                      <w:proofErr w:type="spellEnd"/>
                      <w:r>
                        <w:rPr>
                          <w:rFonts w:ascii="SFProDisplay-MediumItalic" w:hAnsi="SFProDisplay-MediumItalic" w:cs="SFProDisplay-MediumItalic"/>
                          <w:i/>
                          <w:iCs/>
                          <w:color w:val="1F2454"/>
                          <w:sz w:val="20"/>
                        </w:rPr>
                        <w:t xml:space="preserve"> aims to be as intuitive and user-friendly as the Poll Pads themselves. These simple-to view dashboards give the user an overview of election data essentials which can be easily digested and exported into customizable reports.</w:t>
                      </w:r>
                    </w:p>
                  </w:txbxContent>
                </v:textbox>
                <w10:wrap anchorx="margin"/>
              </v:shape>
            </w:pict>
          </mc:Fallback>
        </mc:AlternateContent>
      </w:r>
      <w:r>
        <w:rPr>
          <w:rFonts w:ascii="SFProDisplay-Regular" w:hAnsi="SFProDisplay-Regular" w:cs="SFProDisplay-Regular"/>
          <w:noProof/>
          <w:color w:val="414142"/>
        </w:rPr>
        <w:drawing>
          <wp:inline distT="0" distB="0" distL="0" distR="0" wp14:anchorId="0724E6E9" wp14:editId="2DBB24C7">
            <wp:extent cx="3429000" cy="2647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 cy="2647950"/>
                    </a:xfrm>
                    <a:prstGeom prst="rect">
                      <a:avLst/>
                    </a:prstGeom>
                    <a:noFill/>
                    <a:ln>
                      <a:noFill/>
                    </a:ln>
                  </pic:spPr>
                </pic:pic>
              </a:graphicData>
            </a:graphic>
          </wp:inline>
        </w:drawing>
      </w:r>
    </w:p>
    <w:p w14:paraId="0508400A" w14:textId="77777777" w:rsidR="00117740" w:rsidRDefault="00117740" w:rsidP="00117740">
      <w:pPr>
        <w:autoSpaceDE w:val="0"/>
        <w:autoSpaceDN w:val="0"/>
        <w:adjustRightInd w:val="0"/>
        <w:rPr>
          <w:rFonts w:ascii="SFProDisplay-Regular" w:hAnsi="SFProDisplay-Regular" w:cs="SFProDisplay-Regular"/>
          <w:color w:val="414142"/>
        </w:rPr>
      </w:pPr>
    </w:p>
    <w:p w14:paraId="288D78A8" w14:textId="77777777" w:rsidR="00117740" w:rsidRDefault="00117740" w:rsidP="00117740">
      <w:pPr>
        <w:pStyle w:val="Heading3"/>
      </w:pPr>
    </w:p>
    <w:p w14:paraId="565A8146" w14:textId="77777777" w:rsidR="00117740" w:rsidRDefault="00117740" w:rsidP="00117740">
      <w:pPr>
        <w:pStyle w:val="Heading3"/>
      </w:pPr>
    </w:p>
    <w:p w14:paraId="691E35C4" w14:textId="77777777" w:rsidR="00117740" w:rsidRDefault="00117740" w:rsidP="00117740">
      <w:pPr>
        <w:pStyle w:val="Heading3"/>
      </w:pPr>
    </w:p>
    <w:p w14:paraId="47018A27" w14:textId="77777777" w:rsidR="00117740" w:rsidRDefault="00117740" w:rsidP="00117740">
      <w:pPr>
        <w:pStyle w:val="Heading3"/>
      </w:pPr>
    </w:p>
    <w:p w14:paraId="211DCDDD" w14:textId="77777777" w:rsidR="00117740" w:rsidRDefault="00117740" w:rsidP="00117740">
      <w:pPr>
        <w:pStyle w:val="Heading3"/>
      </w:pPr>
      <w:r>
        <w:t xml:space="preserve">Data Set Building with </w:t>
      </w:r>
      <w:proofErr w:type="spellStart"/>
      <w:r>
        <w:t>ePulse</w:t>
      </w:r>
      <w:proofErr w:type="spellEnd"/>
    </w:p>
    <w:p w14:paraId="0F6F6D02" w14:textId="77777777" w:rsidR="00117740" w:rsidRDefault="00117740" w:rsidP="00117740">
      <w:r>
        <w:rPr>
          <w:noProof/>
        </w:rPr>
        <w:lastRenderedPageBreak/>
        <mc:AlternateContent>
          <mc:Choice Requires="wpg">
            <w:drawing>
              <wp:anchor distT="0" distB="0" distL="114300" distR="114300" simplePos="0" relativeHeight="251679744" behindDoc="0" locked="0" layoutInCell="1" allowOverlap="1" wp14:anchorId="7F7EBF9B" wp14:editId="3C898AEE">
                <wp:simplePos x="0" y="0"/>
                <wp:positionH relativeFrom="column">
                  <wp:posOffset>2540</wp:posOffset>
                </wp:positionH>
                <wp:positionV relativeFrom="paragraph">
                  <wp:posOffset>859790</wp:posOffset>
                </wp:positionV>
                <wp:extent cx="5462905" cy="3132455"/>
                <wp:effectExtent l="0" t="0" r="4445" b="0"/>
                <wp:wrapSquare wrapText="bothSides"/>
                <wp:docPr id="41" name="Group 41"/>
                <wp:cNvGraphicFramePr/>
                <a:graphic xmlns:a="http://schemas.openxmlformats.org/drawingml/2006/main">
                  <a:graphicData uri="http://schemas.microsoft.com/office/word/2010/wordprocessingGroup">
                    <wpg:wgp>
                      <wpg:cNvGrpSpPr/>
                      <wpg:grpSpPr>
                        <a:xfrm>
                          <a:off x="0" y="0"/>
                          <a:ext cx="5462905" cy="3132455"/>
                          <a:chOff x="0" y="0"/>
                          <a:chExt cx="5694680" cy="3265805"/>
                        </a:xfrm>
                      </wpg:grpSpPr>
                      <pic:pic xmlns:pic="http://schemas.openxmlformats.org/drawingml/2006/picture">
                        <pic:nvPicPr>
                          <pic:cNvPr id="59" name="Picture 5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4680" cy="3265805"/>
                          </a:xfrm>
                          <a:prstGeom prst="rect">
                            <a:avLst/>
                          </a:prstGeom>
                        </pic:spPr>
                      </pic:pic>
                      <wps:wsp>
                        <wps:cNvPr id="60" name="Rectangle 60"/>
                        <wps:cNvSpPr/>
                        <wps:spPr>
                          <a:xfrm>
                            <a:off x="1065996" y="383090"/>
                            <a:ext cx="706055" cy="30094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8C51E6" id="Group 41" o:spid="_x0000_s1026" style="position:absolute;margin-left:.2pt;margin-top:67.7pt;width:430.15pt;height:246.65pt;z-index:251679744;mso-width-relative:margin;mso-height-relative:margin" coordsize="56946,3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width:56946;height:3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">
                  <v:imagedata r:id="rId11" o:title=""/>
                </v:shape>
                <v:rect id="Rectangle 60" o:spid="_x0000_s1028" style="position:absolute;left:10659;top:3830;width:7061;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" filled="f" strokecolor="#e36c0a [2409]" strokeweight="2pt"/>
                <w10:wrap type="square"/>
              </v:group>
            </w:pict>
          </mc:Fallback>
        </mc:AlternateContent>
      </w:r>
      <w:r>
        <w:rPr>
          <w:color w:val="000000" w:themeColor="text1"/>
        </w:rPr>
        <w:t xml:space="preserve">The Poll Pad and </w:t>
      </w:r>
      <w:proofErr w:type="spellStart"/>
      <w:r>
        <w:rPr>
          <w:color w:val="000000" w:themeColor="text1"/>
        </w:rPr>
        <w:t>ePulse</w:t>
      </w:r>
      <w:proofErr w:type="spellEnd"/>
      <w:r>
        <w:rPr>
          <w:color w:val="000000" w:themeColor="text1"/>
        </w:rPr>
        <w:t xml:space="preserve"> are designed to require minimal development to easily integrate with Georgia’s select voting system. Once integration is established, the voter data is imported into </w:t>
      </w:r>
      <w:proofErr w:type="spellStart"/>
      <w:r>
        <w:rPr>
          <w:color w:val="000000" w:themeColor="text1"/>
        </w:rPr>
        <w:t>ePulse</w:t>
      </w:r>
      <w:proofErr w:type="spellEnd"/>
      <w:r>
        <w:rPr>
          <w:color w:val="000000" w:themeColor="text1"/>
        </w:rPr>
        <w:t xml:space="preserve">, our election management software, and distributed to </w:t>
      </w:r>
      <w:r>
        <w:t>the Poll Pads. The following images show the steps to build an election.</w:t>
      </w:r>
    </w:p>
    <w:p w14:paraId="40B59169" w14:textId="77777777" w:rsidR="00117740" w:rsidRDefault="00117740" w:rsidP="00117740">
      <w:r>
        <w:rPr>
          <w:noProof/>
        </w:rPr>
        <w:drawing>
          <wp:anchor distT="0" distB="0" distL="114300" distR="114300" simplePos="0" relativeHeight="251667456" behindDoc="0" locked="0" layoutInCell="1" allowOverlap="1" wp14:anchorId="03A39C6A" wp14:editId="36B43AB7">
            <wp:simplePos x="0" y="0"/>
            <wp:positionH relativeFrom="column">
              <wp:posOffset>3175</wp:posOffset>
            </wp:positionH>
            <wp:positionV relativeFrom="paragraph">
              <wp:posOffset>3373755</wp:posOffset>
            </wp:positionV>
            <wp:extent cx="5462905" cy="3044190"/>
            <wp:effectExtent l="0" t="0" r="4445"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2905" cy="30441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3B3D5EC4" wp14:editId="3C694857">
                <wp:simplePos x="0" y="0"/>
                <wp:positionH relativeFrom="column">
                  <wp:posOffset>1022350</wp:posOffset>
                </wp:positionH>
                <wp:positionV relativeFrom="paragraph">
                  <wp:posOffset>1249680</wp:posOffset>
                </wp:positionV>
                <wp:extent cx="2186305" cy="612140"/>
                <wp:effectExtent l="0" t="0" r="23495" b="16510"/>
                <wp:wrapNone/>
                <wp:docPr id="39" name="Rectangle 39"/>
                <wp:cNvGraphicFramePr/>
                <a:graphic xmlns:a="http://schemas.openxmlformats.org/drawingml/2006/main">
                  <a:graphicData uri="http://schemas.microsoft.com/office/word/2010/wordprocessingShape">
                    <wps:wsp>
                      <wps:cNvSpPr/>
                      <wps:spPr>
                        <a:xfrm>
                          <a:off x="0" y="0"/>
                          <a:ext cx="2186305" cy="61214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042F4" id="Rectangle 39" o:spid="_x0000_s1026" style="position:absolute;margin-left:80.5pt;margin-top:98.4pt;width:172.15pt;height:4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" filled="f" strokecolor="#e36c0a [2409]" strokeweight="2pt"/>
            </w:pict>
          </mc:Fallback>
        </mc:AlternateContent>
      </w:r>
    </w:p>
    <w:p w14:paraId="10983F04" w14:textId="77777777" w:rsidR="00117740" w:rsidRDefault="00117740" w:rsidP="00117740"/>
    <w:p w14:paraId="3BB63613" w14:textId="77777777" w:rsidR="00117740" w:rsidRDefault="00117740" w:rsidP="00117740">
      <w:r>
        <w:br w:type="page"/>
      </w:r>
    </w:p>
    <w:p w14:paraId="58454487" w14:textId="77777777" w:rsidR="00117740" w:rsidRDefault="00117740" w:rsidP="00117740">
      <w:r>
        <w:rPr>
          <w:noProof/>
        </w:rPr>
        <w:lastRenderedPageBreak/>
        <w:drawing>
          <wp:anchor distT="0" distB="0" distL="114300" distR="114300" simplePos="0" relativeHeight="251683840" behindDoc="0" locked="0" layoutInCell="1" allowOverlap="1" wp14:anchorId="2E0901DB" wp14:editId="2A98F6A4">
            <wp:simplePos x="0" y="0"/>
            <wp:positionH relativeFrom="column">
              <wp:posOffset>2540</wp:posOffset>
            </wp:positionH>
            <wp:positionV relativeFrom="paragraph">
              <wp:posOffset>4328795</wp:posOffset>
            </wp:positionV>
            <wp:extent cx="5943600" cy="34334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334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2816" behindDoc="0" locked="0" layoutInCell="1" allowOverlap="1" wp14:anchorId="493AC160" wp14:editId="6E196ADF">
                <wp:simplePos x="0" y="0"/>
                <wp:positionH relativeFrom="column">
                  <wp:posOffset>-55245</wp:posOffset>
                </wp:positionH>
                <wp:positionV relativeFrom="paragraph">
                  <wp:posOffset>0</wp:posOffset>
                </wp:positionV>
                <wp:extent cx="5920105" cy="4271010"/>
                <wp:effectExtent l="0" t="0" r="4445" b="0"/>
                <wp:wrapSquare wrapText="bothSides"/>
                <wp:docPr id="47" name="Group 47"/>
                <wp:cNvGraphicFramePr/>
                <a:graphic xmlns:a="http://schemas.openxmlformats.org/drawingml/2006/main">
                  <a:graphicData uri="http://schemas.microsoft.com/office/word/2010/wordprocessingGroup">
                    <wpg:wgp>
                      <wpg:cNvGrpSpPr/>
                      <wpg:grpSpPr>
                        <a:xfrm>
                          <a:off x="0" y="0"/>
                          <a:ext cx="5920105" cy="4271010"/>
                          <a:chOff x="0" y="0"/>
                          <a:chExt cx="5920194" cy="4271058"/>
                        </a:xfrm>
                      </wpg:grpSpPr>
                      <wpg:grpSp>
                        <wpg:cNvPr id="51" name="Group 51"/>
                        <wpg:cNvGrpSpPr/>
                        <wpg:grpSpPr>
                          <a:xfrm>
                            <a:off x="57874" y="0"/>
                            <a:ext cx="5862320" cy="3152775"/>
                            <a:chOff x="57874" y="0"/>
                            <a:chExt cx="5862320" cy="3152775"/>
                          </a:xfrm>
                        </wpg:grpSpPr>
                        <pic:pic xmlns:pic="http://schemas.openxmlformats.org/drawingml/2006/picture">
                          <pic:nvPicPr>
                            <pic:cNvPr id="53" name="Picture 5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874" y="0"/>
                              <a:ext cx="5862320" cy="3152775"/>
                            </a:xfrm>
                            <a:prstGeom prst="rect">
                              <a:avLst/>
                            </a:prstGeom>
                          </pic:spPr>
                        </pic:pic>
                        <wps:wsp>
                          <wps:cNvPr id="55" name="Rectangle 55"/>
                          <wps:cNvSpPr/>
                          <wps:spPr>
                            <a:xfrm>
                              <a:off x="1228042" y="1019697"/>
                              <a:ext cx="4524576" cy="785954"/>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2" name="Text Box 25"/>
                        <wps:cNvSpPr txBox="1"/>
                        <wps:spPr>
                          <a:xfrm>
                            <a:off x="0" y="3159792"/>
                            <a:ext cx="5913234" cy="1111266"/>
                          </a:xfrm>
                          <a:prstGeom prst="rect">
                            <a:avLst/>
                          </a:prstGeom>
                          <a:solidFill>
                            <a:schemeClr val="lt1"/>
                          </a:solidFill>
                          <a:ln w="6350">
                            <a:noFill/>
                          </a:ln>
                        </wps:spPr>
                        <wps:txbx>
                          <w:txbxContent>
                            <w:p w14:paraId="373A6C22" w14:textId="77777777" w:rsidR="00117740" w:rsidRDefault="00117740" w:rsidP="00117740">
                              <w:pPr>
                                <w:autoSpaceDE w:val="0"/>
                                <w:autoSpaceDN w:val="0"/>
                                <w:adjustRightInd w:val="0"/>
                              </w:pPr>
                              <w:r>
                                <w:rPr>
                                  <w:rFonts w:ascii="AvenirNext-MediumItalic" w:hAnsi="AvenirNext-MediumItalic" w:cs="AvenirNext-MediumItalic"/>
                                  <w:i/>
                                  <w:iCs/>
                                  <w:color w:val="424579"/>
                                  <w:sz w:val="20"/>
                                </w:rPr>
                                <w:t xml:space="preserve">Election Details. </w:t>
                              </w:r>
                              <w:r>
                                <w:rPr>
                                  <w:rFonts w:ascii="AvenirNext-Medium" w:hAnsi="AvenirNext-Medium" w:cs="AvenirNext-Medium"/>
                                  <w:color w:val="424579"/>
                                  <w:sz w:val="20"/>
                                </w:rPr>
                                <w:t xml:space="preserve">The </w:t>
                              </w:r>
                              <w:r>
                                <w:rPr>
                                  <w:rFonts w:ascii="AvenirNext-Medium" w:hAnsi="AvenirNext-Medium" w:cs="AvenirNext-Medium"/>
                                  <w:color w:val="424579"/>
                                  <w:sz w:val="20"/>
                                </w:rPr>
                                <w:t>ePulse user enters in the election details, including election type, date, and poll open and closing times. Supplemental changes can be applied in mass via a batch update shortly before Election Day in ePulse. Individual records can be updated in ePulse. If connectivity is available, the application will automatically pull in any relevant supplemental changes once connected to the network. Absent the availability of network connectivity, jurisdictions can deploy an iSync drive or use Poll Pad's barcode scanner to update the appropriate voter status.</w:t>
                              </w:r>
                            </w:p>
                            <w:p w14:paraId="57532892" w14:textId="77777777" w:rsidR="00117740" w:rsidRDefault="00117740" w:rsidP="00117740">
                              <w:pPr>
                                <w:autoSpaceDE w:val="0"/>
                                <w:autoSpaceDN w:val="0"/>
                                <w:adjustRightInd w:val="0"/>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47" o:spid="_x0000_s1028" style="position:absolute;margin-left:-4.35pt;margin-top:0;width:466.15pt;height:336.3pt;z-index:251682816;mso-height-relative:margin" coordsize="59201,4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">
                <v:group id="Group 51" o:spid="_x0000_s1029" style="position:absolute;left:578;width:58623;height:31527" coordorigin="578" coordsize="58623,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0" type="#_x0000_t75" style="position:absolute;left:578;width:58623;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">
                    <v:imagedata r:id="rId15" o:title=""/>
                  </v:shape>
                  <v:rect id="Rectangle 55" o:spid="_x0000_s1031" style="position:absolute;left:12280;top:10196;width:45246;height:7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" filled="f" strokecolor="#e36c0a [2409]" strokeweight="2pt"/>
                </v:group>
                <v:shape id="_x0000_s1032" type="#_x0000_t202" style="position:absolute;top:31597;width:59132;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rsidR="00117740" w:rsidRDefault="00117740" w:rsidP="00117740">
                        <w:pPr>
                          <w:autoSpaceDE w:val="0"/>
                          <w:autoSpaceDN w:val="0"/>
                          <w:adjustRightInd w:val="0"/>
                        </w:pPr>
                        <w:r>
                          <w:rPr>
                            <w:rFonts w:ascii="AvenirNext-MediumItalic" w:hAnsi="AvenirNext-MediumItalic" w:cs="AvenirNext-MediumItalic"/>
                            <w:i/>
                            <w:iCs/>
                            <w:color w:val="424579"/>
                            <w:sz w:val="20"/>
                          </w:rPr>
                          <w:t xml:space="preserve">Election Details. </w:t>
                        </w:r>
                        <w:r>
                          <w:rPr>
                            <w:rFonts w:ascii="AvenirNext-Medium" w:hAnsi="AvenirNext-Medium" w:cs="AvenirNext-Medium"/>
                            <w:color w:val="424579"/>
                            <w:sz w:val="20"/>
                          </w:rPr>
                          <w:t xml:space="preserve">The </w:t>
                        </w:r>
                        <w:proofErr w:type="spellStart"/>
                        <w:r>
                          <w:rPr>
                            <w:rFonts w:ascii="AvenirNext-Medium" w:hAnsi="AvenirNext-Medium" w:cs="AvenirNext-Medium"/>
                            <w:color w:val="424579"/>
                            <w:sz w:val="20"/>
                          </w:rPr>
                          <w:t>ePulse</w:t>
                        </w:r>
                        <w:proofErr w:type="spellEnd"/>
                        <w:r>
                          <w:rPr>
                            <w:rFonts w:ascii="AvenirNext-Medium" w:hAnsi="AvenirNext-Medium" w:cs="AvenirNext-Medium"/>
                            <w:color w:val="424579"/>
                            <w:sz w:val="20"/>
                          </w:rPr>
                          <w:t xml:space="preserve"> user enters in the election details, including election type, date, and poll open and closing times. Supplemental changes can be applied in mass via a batch update shortly before Election Day in </w:t>
                        </w:r>
                        <w:proofErr w:type="spellStart"/>
                        <w:r>
                          <w:rPr>
                            <w:rFonts w:ascii="AvenirNext-Medium" w:hAnsi="AvenirNext-Medium" w:cs="AvenirNext-Medium"/>
                            <w:color w:val="424579"/>
                            <w:sz w:val="20"/>
                          </w:rPr>
                          <w:t>ePulse</w:t>
                        </w:r>
                        <w:proofErr w:type="spellEnd"/>
                        <w:r>
                          <w:rPr>
                            <w:rFonts w:ascii="AvenirNext-Medium" w:hAnsi="AvenirNext-Medium" w:cs="AvenirNext-Medium"/>
                            <w:color w:val="424579"/>
                            <w:sz w:val="20"/>
                          </w:rPr>
                          <w:t xml:space="preserve">. Individual records can be updated in </w:t>
                        </w:r>
                        <w:proofErr w:type="spellStart"/>
                        <w:r>
                          <w:rPr>
                            <w:rFonts w:ascii="AvenirNext-Medium" w:hAnsi="AvenirNext-Medium" w:cs="AvenirNext-Medium"/>
                            <w:color w:val="424579"/>
                            <w:sz w:val="20"/>
                          </w:rPr>
                          <w:t>ePulse</w:t>
                        </w:r>
                        <w:proofErr w:type="spellEnd"/>
                        <w:r>
                          <w:rPr>
                            <w:rFonts w:ascii="AvenirNext-Medium" w:hAnsi="AvenirNext-Medium" w:cs="AvenirNext-Medium"/>
                            <w:color w:val="424579"/>
                            <w:sz w:val="20"/>
                          </w:rPr>
                          <w:t xml:space="preserve">. If connectivity is available, the application will automatically pull in any relevant supplemental changes once connected to the network. Absent the availability of network connectivity, jurisdictions can deploy an </w:t>
                        </w:r>
                        <w:proofErr w:type="spellStart"/>
                        <w:r>
                          <w:rPr>
                            <w:rFonts w:ascii="AvenirNext-Medium" w:hAnsi="AvenirNext-Medium" w:cs="AvenirNext-Medium"/>
                            <w:color w:val="424579"/>
                            <w:sz w:val="20"/>
                          </w:rPr>
                          <w:t>iSync</w:t>
                        </w:r>
                        <w:proofErr w:type="spellEnd"/>
                        <w:r>
                          <w:rPr>
                            <w:rFonts w:ascii="AvenirNext-Medium" w:hAnsi="AvenirNext-Medium" w:cs="AvenirNext-Medium"/>
                            <w:color w:val="424579"/>
                            <w:sz w:val="20"/>
                          </w:rPr>
                          <w:t xml:space="preserve"> drive or use Poll Pad's barcode scanner to update the appropriate voter status.</w:t>
                        </w:r>
                      </w:p>
                      <w:p w:rsidR="00117740" w:rsidRDefault="00117740" w:rsidP="00117740">
                        <w:pPr>
                          <w:autoSpaceDE w:val="0"/>
                          <w:autoSpaceDN w:val="0"/>
                          <w:adjustRightInd w:val="0"/>
                        </w:pPr>
                      </w:p>
                    </w:txbxContent>
                  </v:textbox>
                </v:shape>
                <w10:wrap type="square"/>
              </v:group>
            </w:pict>
          </mc:Fallback>
        </mc:AlternateContent>
      </w:r>
    </w:p>
    <w:p w14:paraId="7462CFC6" w14:textId="77777777" w:rsidR="00117740" w:rsidRDefault="00117740" w:rsidP="00117740">
      <w:r>
        <w:rPr>
          <w:noProof/>
        </w:rPr>
        <w:lastRenderedPageBreak/>
        <mc:AlternateContent>
          <mc:Choice Requires="wpg">
            <w:drawing>
              <wp:anchor distT="0" distB="0" distL="114300" distR="114300" simplePos="0" relativeHeight="251685888" behindDoc="0" locked="0" layoutInCell="1" allowOverlap="1" wp14:anchorId="6025D589" wp14:editId="267DD199">
                <wp:simplePos x="0" y="0"/>
                <wp:positionH relativeFrom="margin">
                  <wp:posOffset>13970</wp:posOffset>
                </wp:positionH>
                <wp:positionV relativeFrom="paragraph">
                  <wp:posOffset>972185</wp:posOffset>
                </wp:positionV>
                <wp:extent cx="5572125" cy="4120515"/>
                <wp:effectExtent l="0" t="0" r="9525" b="0"/>
                <wp:wrapSquare wrapText="bothSides"/>
                <wp:docPr id="54" name="Group 54"/>
                <wp:cNvGraphicFramePr/>
                <a:graphic xmlns:a="http://schemas.openxmlformats.org/drawingml/2006/main">
                  <a:graphicData uri="http://schemas.microsoft.com/office/word/2010/wordprocessingGroup">
                    <wpg:wgp>
                      <wpg:cNvGrpSpPr/>
                      <wpg:grpSpPr>
                        <a:xfrm>
                          <a:off x="0" y="0"/>
                          <a:ext cx="5572125" cy="4120515"/>
                          <a:chOff x="0" y="0"/>
                          <a:chExt cx="5962650" cy="4517519"/>
                        </a:xfrm>
                      </wpg:grpSpPr>
                      <pic:pic xmlns:pic="http://schemas.openxmlformats.org/drawingml/2006/picture">
                        <pic:nvPicPr>
                          <pic:cNvPr id="48" name="Picture 4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525" y="0"/>
                            <a:ext cx="5943600" cy="3437890"/>
                          </a:xfrm>
                          <a:prstGeom prst="rect">
                            <a:avLst/>
                          </a:prstGeom>
                        </pic:spPr>
                      </pic:pic>
                      <wps:wsp>
                        <wps:cNvPr id="49" name="Text Box 56"/>
                        <wps:cNvSpPr txBox="1"/>
                        <wps:spPr>
                          <a:xfrm>
                            <a:off x="0" y="3432478"/>
                            <a:ext cx="5962650" cy="1085041"/>
                          </a:xfrm>
                          <a:prstGeom prst="rect">
                            <a:avLst/>
                          </a:prstGeom>
                          <a:solidFill>
                            <a:schemeClr val="lt1"/>
                          </a:solidFill>
                          <a:ln w="6350">
                            <a:noFill/>
                          </a:ln>
                        </wps:spPr>
                        <wps:txbx>
                          <w:txbxContent>
                            <w:p w14:paraId="6C2BF88B" w14:textId="77777777" w:rsidR="00117740" w:rsidRDefault="00117740" w:rsidP="00117740">
                              <w:pPr>
                                <w:autoSpaceDE w:val="0"/>
                                <w:autoSpaceDN w:val="0"/>
                                <w:adjustRightInd w:val="0"/>
                              </w:pPr>
                              <w:r>
                                <w:rPr>
                                  <w:rFonts w:ascii="AvenirNext-MediumItalic" w:hAnsi="AvenirNext-MediumItalic" w:cs="AvenirNext-MediumItalic"/>
                                  <w:i/>
                                  <w:iCs/>
                                  <w:color w:val="424579"/>
                                  <w:sz w:val="20"/>
                                </w:rPr>
                                <w:t xml:space="preserve">Final Configuration. </w:t>
                              </w:r>
                              <w:r>
                                <w:rPr>
                                  <w:rFonts w:ascii="AvenirNext-Medium" w:hAnsi="AvenirNext-Medium" w:cs="AvenirNext-Medium"/>
                                  <w:color w:val="424579"/>
                                  <w:sz w:val="20"/>
                                </w:rPr>
                                <w:t>ePulse begins indexing the voters and links voter records to the correct polling places. ePulse allows the upload of supplemental data and rosters from the State Voter Registration in accordance with Georgia law.</w:t>
                              </w:r>
                              <w:r>
                                <w:rPr>
                                  <w:rFonts w:ascii="AvenirNext-Medium" w:hAnsi="AvenirNext-Medium" w:cs="AvenirNext-Medium"/>
                                  <w:color w:val="FF0000"/>
                                  <w:sz w:val="20"/>
                                </w:rPr>
                                <w:t xml:space="preserve"> </w:t>
                              </w:r>
                              <w:r>
                                <w:rPr>
                                  <w:rFonts w:ascii="AvenirNext-Medium" w:hAnsi="AvenirNext-Medium" w:cs="AvenirNext-Medium"/>
                                  <w:color w:val="424579"/>
                                  <w:sz w:val="20"/>
                                </w:rPr>
                                <w:t>Once loaded, the changes enacted by the supplemental file are then disseminated to the Poll Pad application via wireless hotspot connectivity, or barcode scanning, for near real-time updating of voter records.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33" style="position:absolute;margin-left:1.1pt;margin-top:76.55pt;width:438.75pt;height:324.45pt;z-index:251685888;mso-position-horizontal-relative:margin;mso-width-relative:margin;mso-height-relative:margin" coordsize="59626,4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">
                <v:shape id="Picture 48" o:spid="_x0000_s1034" type="#_x0000_t75" style="position:absolute;left:95;width:59436;height:3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">
                  <v:imagedata r:id="rId17" o:title=""/>
                </v:shape>
                <v:shape id="_x0000_s1035" type="#_x0000_t202" style="position:absolute;top:34324;width:59626;height:10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rsidR="00117740" w:rsidRDefault="00117740" w:rsidP="00117740">
                        <w:pPr>
                          <w:autoSpaceDE w:val="0"/>
                          <w:autoSpaceDN w:val="0"/>
                          <w:adjustRightInd w:val="0"/>
                        </w:pPr>
                        <w:r>
                          <w:rPr>
                            <w:rFonts w:ascii="AvenirNext-MediumItalic" w:hAnsi="AvenirNext-MediumItalic" w:cs="AvenirNext-MediumItalic"/>
                            <w:i/>
                            <w:iCs/>
                            <w:color w:val="424579"/>
                            <w:sz w:val="20"/>
                          </w:rPr>
                          <w:t xml:space="preserve">Final Configuration. </w:t>
                        </w:r>
                        <w:proofErr w:type="spellStart"/>
                        <w:r>
                          <w:rPr>
                            <w:rFonts w:ascii="AvenirNext-Medium" w:hAnsi="AvenirNext-Medium" w:cs="AvenirNext-Medium"/>
                            <w:color w:val="424579"/>
                            <w:sz w:val="20"/>
                          </w:rPr>
                          <w:t>ePulse</w:t>
                        </w:r>
                        <w:proofErr w:type="spellEnd"/>
                        <w:r>
                          <w:rPr>
                            <w:rFonts w:ascii="AvenirNext-Medium" w:hAnsi="AvenirNext-Medium" w:cs="AvenirNext-Medium"/>
                            <w:color w:val="424579"/>
                            <w:sz w:val="20"/>
                          </w:rPr>
                          <w:t xml:space="preserve"> begins indexing the voters and links voter records to the correct polling places. </w:t>
                        </w:r>
                        <w:proofErr w:type="spellStart"/>
                        <w:r>
                          <w:rPr>
                            <w:rFonts w:ascii="AvenirNext-Medium" w:hAnsi="AvenirNext-Medium" w:cs="AvenirNext-Medium"/>
                            <w:color w:val="424579"/>
                            <w:sz w:val="20"/>
                          </w:rPr>
                          <w:t>ePulse</w:t>
                        </w:r>
                        <w:proofErr w:type="spellEnd"/>
                        <w:r>
                          <w:rPr>
                            <w:rFonts w:ascii="AvenirNext-Medium" w:hAnsi="AvenirNext-Medium" w:cs="AvenirNext-Medium"/>
                            <w:color w:val="424579"/>
                            <w:sz w:val="20"/>
                          </w:rPr>
                          <w:t xml:space="preserve"> allows the upload of supplemental data and rosters from the State Voter Registration in accordance with Georgia law.</w:t>
                        </w:r>
                        <w:r>
                          <w:rPr>
                            <w:rFonts w:ascii="AvenirNext-Medium" w:hAnsi="AvenirNext-Medium" w:cs="AvenirNext-Medium"/>
                            <w:color w:val="FF0000"/>
                            <w:sz w:val="20"/>
                          </w:rPr>
                          <w:t xml:space="preserve"> </w:t>
                        </w:r>
                        <w:r>
                          <w:rPr>
                            <w:rFonts w:ascii="AvenirNext-Medium" w:hAnsi="AvenirNext-Medium" w:cs="AvenirNext-Medium"/>
                            <w:color w:val="424579"/>
                            <w:sz w:val="20"/>
                          </w:rPr>
                          <w:t>Once loaded, the changes enacted by the supplemental file are then disseminated to the Poll Pad application via wireless hotspot connectivity, or barcode scanning, for near real-time updating of voter records.</w:t>
                        </w:r>
                      </w:p>
                    </w:txbxContent>
                  </v:textbox>
                </v:shape>
                <w10:wrap type="square" anchorx="margin"/>
              </v:group>
            </w:pict>
          </mc:Fallback>
        </mc:AlternateContent>
      </w:r>
      <w:r>
        <w:rPr>
          <w:noProof/>
        </w:rPr>
        <mc:AlternateContent>
          <mc:Choice Requires="wps">
            <w:drawing>
              <wp:anchor distT="0" distB="0" distL="114300" distR="114300" simplePos="0" relativeHeight="251684864" behindDoc="0" locked="0" layoutInCell="1" allowOverlap="1" wp14:anchorId="43DE927B" wp14:editId="4CA63F7E">
                <wp:simplePos x="0" y="0"/>
                <wp:positionH relativeFrom="column">
                  <wp:posOffset>3175</wp:posOffset>
                </wp:positionH>
                <wp:positionV relativeFrom="paragraph">
                  <wp:posOffset>0</wp:posOffset>
                </wp:positionV>
                <wp:extent cx="5705475" cy="972185"/>
                <wp:effectExtent l="0" t="0" r="9525" b="0"/>
                <wp:wrapSquare wrapText="bothSides"/>
                <wp:docPr id="50" name="Text Box 50"/>
                <wp:cNvGraphicFramePr/>
                <a:graphic xmlns:a="http://schemas.openxmlformats.org/drawingml/2006/main">
                  <a:graphicData uri="http://schemas.microsoft.com/office/word/2010/wordprocessingShape">
                    <wps:wsp>
                      <wps:cNvSpPr txBox="1"/>
                      <wps:spPr>
                        <a:xfrm>
                          <a:off x="0" y="0"/>
                          <a:ext cx="5705475" cy="972185"/>
                        </a:xfrm>
                        <a:prstGeom prst="rect">
                          <a:avLst/>
                        </a:prstGeom>
                        <a:solidFill>
                          <a:schemeClr val="lt1"/>
                        </a:solidFill>
                        <a:ln w="6350">
                          <a:noFill/>
                        </a:ln>
                      </wps:spPr>
                      <wps:txbx>
                        <w:txbxContent>
                          <w:p w14:paraId="6853A31A" w14:textId="77777777" w:rsidR="00117740" w:rsidRDefault="00117740" w:rsidP="00117740">
                            <w:pPr>
                              <w:autoSpaceDE w:val="0"/>
                              <w:autoSpaceDN w:val="0"/>
                              <w:adjustRightInd w:val="0"/>
                            </w:pPr>
                            <w:r>
                              <w:rPr>
                                <w:rFonts w:ascii="AvenirNext-Medium" w:hAnsi="AvenirNext-Medium" w:cs="AvenirNext-Medium"/>
                                <w:color w:val="424579"/>
                                <w:sz w:val="20"/>
                              </w:rPr>
                              <w:t xml:space="preserve">The third step is reviewing the imported list of polling places. The user can customize the configuration for each Polling Place and precinct. Various combinations of polling locations can be manually added or imported in bulk into </w:t>
                            </w:r>
                            <w:r>
                              <w:rPr>
                                <w:rFonts w:ascii="AvenirNext-Medium" w:hAnsi="AvenirNext-Medium" w:cs="AvenirNext-Medium"/>
                                <w:color w:val="424579"/>
                                <w:sz w:val="20"/>
                              </w:rPr>
                              <w:t>ePulse for use during an election. Vote centers, early absentee locations, or precinct specific locations are the most common types, but we are also able to work with the State to set up a unique offering at your request.</w:t>
                            </w:r>
                          </w:p>
                          <w:p w14:paraId="6BA4FA54" w14:textId="77777777" w:rsidR="00117740" w:rsidRDefault="00117740" w:rsidP="00117740">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 o:spid="_x0000_s1036" type="#_x0000_t202" style="position:absolute;margin-left:.25pt;margin-top:0;width:449.25pt;height:7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" fillcolor="white [3201]" stroked="f" strokeweight=".5pt">
                <v:textbox>
                  <w:txbxContent>
                    <w:p w:rsidR="00117740" w:rsidRDefault="00117740" w:rsidP="00117740">
                      <w:pPr>
                        <w:autoSpaceDE w:val="0"/>
                        <w:autoSpaceDN w:val="0"/>
                        <w:adjustRightInd w:val="0"/>
                      </w:pPr>
                      <w:r>
                        <w:rPr>
                          <w:rFonts w:ascii="AvenirNext-Medium" w:hAnsi="AvenirNext-Medium" w:cs="AvenirNext-Medium"/>
                          <w:color w:val="424579"/>
                          <w:sz w:val="20"/>
                        </w:rPr>
                        <w:t xml:space="preserve">The third step is reviewing the imported list of polling places. The user can customize the configuration for each Polling Place and precinct. Various combinations of polling locations can be manually added or imported in bulk into </w:t>
                      </w:r>
                      <w:proofErr w:type="spellStart"/>
                      <w:r>
                        <w:rPr>
                          <w:rFonts w:ascii="AvenirNext-Medium" w:hAnsi="AvenirNext-Medium" w:cs="AvenirNext-Medium"/>
                          <w:color w:val="424579"/>
                          <w:sz w:val="20"/>
                        </w:rPr>
                        <w:t>ePulse</w:t>
                      </w:r>
                      <w:proofErr w:type="spellEnd"/>
                      <w:r>
                        <w:rPr>
                          <w:rFonts w:ascii="AvenirNext-Medium" w:hAnsi="AvenirNext-Medium" w:cs="AvenirNext-Medium"/>
                          <w:color w:val="424579"/>
                          <w:sz w:val="20"/>
                        </w:rPr>
                        <w:t xml:space="preserve"> for use during an election. Vote centers, early absentee locations, or precinct specific locations are the most common types, but we are also able to work with the State to set up a unique offering at your request.</w:t>
                      </w:r>
                    </w:p>
                    <w:p w:rsidR="00117740" w:rsidRDefault="00117740" w:rsidP="00117740">
                      <w:pPr>
                        <w:autoSpaceDE w:val="0"/>
                        <w:autoSpaceDN w:val="0"/>
                        <w:adjustRightInd w:val="0"/>
                      </w:pP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20DE9134" wp14:editId="157535DC">
                <wp:simplePos x="0" y="0"/>
                <wp:positionH relativeFrom="column">
                  <wp:posOffset>2540</wp:posOffset>
                </wp:positionH>
                <wp:positionV relativeFrom="page">
                  <wp:posOffset>8823960</wp:posOffset>
                </wp:positionV>
                <wp:extent cx="6124575" cy="425450"/>
                <wp:effectExtent l="0" t="0" r="9525" b="0"/>
                <wp:wrapSquare wrapText="bothSides"/>
                <wp:docPr id="112" name="Text Box 112"/>
                <wp:cNvGraphicFramePr/>
                <a:graphic xmlns:a="http://schemas.openxmlformats.org/drawingml/2006/main">
                  <a:graphicData uri="http://schemas.microsoft.com/office/word/2010/wordprocessingShape">
                    <wps:wsp>
                      <wps:cNvSpPr txBox="1"/>
                      <wps:spPr>
                        <a:xfrm>
                          <a:off x="0" y="0"/>
                          <a:ext cx="6124575" cy="425450"/>
                        </a:xfrm>
                        <a:prstGeom prst="rect">
                          <a:avLst/>
                        </a:prstGeom>
                        <a:solidFill>
                          <a:schemeClr val="lt1"/>
                        </a:solidFill>
                        <a:ln w="6350">
                          <a:noFill/>
                        </a:ln>
                      </wps:spPr>
                      <wps:txbx>
                        <w:txbxContent>
                          <w:p w14:paraId="147F274A" w14:textId="77777777" w:rsidR="00117740" w:rsidRDefault="00117740" w:rsidP="00117740">
                            <w:pPr>
                              <w:pStyle w:val="figurestyle"/>
                            </w:pPr>
                            <w:r>
                              <w:t xml:space="preserve">Figures D-31 and D-32. Setting up an election in </w:t>
                            </w:r>
                            <w:r>
                              <w:t>ePulse.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 o:spid="_x0000_s1037" type="#_x0000_t202" style="position:absolute;margin-left:.2pt;margin-top:694.8pt;width:482.25pt;height: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" fillcolor="white [3201]" stroked="f" strokeweight=".5pt">
                <v:textbox>
                  <w:txbxContent>
                    <w:p w:rsidR="00117740" w:rsidRDefault="00117740" w:rsidP="00117740">
                      <w:pPr>
                        <w:pStyle w:val="figurestyle"/>
                      </w:pPr>
                      <w:r>
                        <w:t xml:space="preserve">Figures D-31 and D-32. Setting up an election in </w:t>
                      </w:r>
                      <w:proofErr w:type="spellStart"/>
                      <w:r>
                        <w:t>ePulse</w:t>
                      </w:r>
                      <w:proofErr w:type="spellEnd"/>
                      <w:r>
                        <w:t>.</w:t>
                      </w:r>
                    </w:p>
                  </w:txbxContent>
                </v:textbox>
                <w10:wrap type="square" anchory="page"/>
              </v:shape>
            </w:pict>
          </mc:Fallback>
        </mc:AlternateContent>
      </w:r>
    </w:p>
    <w:p w14:paraId="0DC9CBE1" w14:textId="77777777" w:rsidR="00117740" w:rsidRDefault="00117740" w:rsidP="00117740">
      <w:pPr>
        <w:pStyle w:val="Heading2"/>
      </w:pPr>
    </w:p>
    <w:p w14:paraId="119F2E6A" w14:textId="77777777" w:rsidR="00117740" w:rsidRDefault="00117740" w:rsidP="00117740">
      <w:pPr>
        <w:pStyle w:val="Heading2"/>
      </w:pPr>
    </w:p>
    <w:p w14:paraId="22C44A6A" w14:textId="77777777" w:rsidR="00117740" w:rsidRDefault="00117740" w:rsidP="00117740">
      <w:pPr>
        <w:pStyle w:val="Heading2"/>
      </w:pPr>
    </w:p>
    <w:p w14:paraId="5F6776EF" w14:textId="77777777" w:rsidR="00117740" w:rsidRDefault="00117740" w:rsidP="00117740">
      <w:pPr>
        <w:pStyle w:val="Heading2"/>
      </w:pPr>
    </w:p>
    <w:p w14:paraId="1F4A9208" w14:textId="77777777" w:rsidR="00117740" w:rsidRDefault="00117740" w:rsidP="00117740">
      <w:pPr>
        <w:pStyle w:val="Heading2"/>
      </w:pPr>
    </w:p>
    <w:p w14:paraId="0AD10344" w14:textId="77777777" w:rsidR="00117740" w:rsidRDefault="00117740" w:rsidP="00117740"/>
    <w:p w14:paraId="0F7710B0" w14:textId="77777777" w:rsidR="00117740" w:rsidRDefault="00117740" w:rsidP="00117740"/>
    <w:p w14:paraId="65C7E044" w14:textId="77777777" w:rsidR="00117740" w:rsidRDefault="00117740" w:rsidP="00117740"/>
    <w:p w14:paraId="3FF3709D" w14:textId="77777777" w:rsidR="00117740" w:rsidRDefault="00117740" w:rsidP="00117740"/>
    <w:p w14:paraId="7933FDB0" w14:textId="77777777" w:rsidR="00117740" w:rsidRDefault="00117740" w:rsidP="00117740">
      <w:pPr>
        <w:pStyle w:val="Heading2"/>
      </w:pPr>
    </w:p>
    <w:p w14:paraId="5A985427" w14:textId="77777777" w:rsidR="00117740" w:rsidRDefault="00117740" w:rsidP="00117740">
      <w:pPr>
        <w:pStyle w:val="Heading2"/>
      </w:pPr>
      <w:r>
        <w:rPr>
          <w:noProof/>
        </w:rPr>
        <w:lastRenderedPageBreak/>
        <mc:AlternateContent>
          <mc:Choice Requires="wpg">
            <w:drawing>
              <wp:anchor distT="0" distB="0" distL="114300" distR="114300" simplePos="0" relativeHeight="251686912" behindDoc="0" locked="0" layoutInCell="1" allowOverlap="1" wp14:anchorId="4C9FF4B7" wp14:editId="2F7BE85F">
                <wp:simplePos x="0" y="0"/>
                <wp:positionH relativeFrom="column">
                  <wp:posOffset>3175</wp:posOffset>
                </wp:positionH>
                <wp:positionV relativeFrom="paragraph">
                  <wp:posOffset>0</wp:posOffset>
                </wp:positionV>
                <wp:extent cx="5572125" cy="3634105"/>
                <wp:effectExtent l="0" t="0" r="9525" b="4445"/>
                <wp:wrapSquare wrapText="bothSides"/>
                <wp:docPr id="58" name="Group 58"/>
                <wp:cNvGraphicFramePr/>
                <a:graphic xmlns:a="http://schemas.openxmlformats.org/drawingml/2006/main">
                  <a:graphicData uri="http://schemas.microsoft.com/office/word/2010/wordprocessingGroup">
                    <wpg:wgp>
                      <wpg:cNvGrpSpPr/>
                      <wpg:grpSpPr>
                        <a:xfrm>
                          <a:off x="0" y="0"/>
                          <a:ext cx="5572125" cy="3633470"/>
                          <a:chOff x="0" y="0"/>
                          <a:chExt cx="5572125" cy="3633888"/>
                        </a:xfrm>
                      </wpg:grpSpPr>
                      <pic:pic xmlns:pic="http://schemas.openxmlformats.org/drawingml/2006/picture">
                        <pic:nvPicPr>
                          <pic:cNvPr id="43" name="Picture 4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5450" cy="3180715"/>
                          </a:xfrm>
                          <a:prstGeom prst="rect">
                            <a:avLst/>
                          </a:prstGeom>
                        </pic:spPr>
                      </pic:pic>
                      <wps:wsp>
                        <wps:cNvPr id="44" name="Text Box 57"/>
                        <wps:cNvSpPr txBox="1"/>
                        <wps:spPr>
                          <a:xfrm>
                            <a:off x="0" y="3183038"/>
                            <a:ext cx="5572125" cy="450850"/>
                          </a:xfrm>
                          <a:prstGeom prst="rect">
                            <a:avLst/>
                          </a:prstGeom>
                          <a:solidFill>
                            <a:schemeClr val="lt1"/>
                          </a:solidFill>
                          <a:ln w="6350">
                            <a:noFill/>
                          </a:ln>
                        </wps:spPr>
                        <wps:txbx>
                          <w:txbxContent>
                            <w:p w14:paraId="0CA62D3A" w14:textId="77777777" w:rsidR="00117740" w:rsidRDefault="00117740" w:rsidP="00117740">
                              <w:pPr>
                                <w:autoSpaceDE w:val="0"/>
                                <w:autoSpaceDN w:val="0"/>
                                <w:adjustRightInd w:val="0"/>
                              </w:pPr>
                              <w:r>
                                <w:rPr>
                                  <w:rFonts w:ascii="AvenirNext-MediumItalic" w:hAnsi="AvenirNext-MediumItalic" w:cs="AvenirNext-MediumItalic"/>
                                  <w:i/>
                                  <w:iCs/>
                                  <w:color w:val="424579"/>
                                  <w:sz w:val="20"/>
                                </w:rPr>
                                <w:t xml:space="preserve">Election Setup Confirmation. </w:t>
                              </w:r>
                              <w:r>
                                <w:rPr>
                                  <w:rFonts w:ascii="AvenirNext-Medium" w:hAnsi="AvenirNext-Medium" w:cs="AvenirNext-Medium"/>
                                  <w:color w:val="424579"/>
                                  <w:sz w:val="20"/>
                                </w:rPr>
                                <w:t>The Confirmation page provides a summary report of the new election details. The user reviews; then clicks Confirm.</w:t>
                              </w:r>
                            </w:p>
                            <w:p w14:paraId="5E21AF9C" w14:textId="77777777" w:rsidR="00117740" w:rsidRDefault="00117740" w:rsidP="00117740">
                              <w:pPr>
                                <w:autoSpaceDE w:val="0"/>
                                <w:autoSpaceDN w:val="0"/>
                                <w:adjustRightInd w:val="0"/>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8" o:spid="_x0000_s1038" style="position:absolute;margin-left:.25pt;margin-top:0;width:438.75pt;height:286.15pt;z-index:251686912" coordsize="55721,3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">
                <v:shape id="Picture 43" o:spid="_x0000_s1039" type="#_x0000_t75" style="position:absolute;width:55054;height:3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">
                  <v:imagedata r:id="rId19" o:title=""/>
                </v:shape>
                <v:shape id="Text Box 57" o:spid="_x0000_s1040" type="#_x0000_t202" style="position:absolute;top:31830;width:55721;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rsidR="00117740" w:rsidRDefault="00117740" w:rsidP="00117740">
                        <w:pPr>
                          <w:autoSpaceDE w:val="0"/>
                          <w:autoSpaceDN w:val="0"/>
                          <w:adjustRightInd w:val="0"/>
                        </w:pPr>
                        <w:r>
                          <w:rPr>
                            <w:rFonts w:ascii="AvenirNext-MediumItalic" w:hAnsi="AvenirNext-MediumItalic" w:cs="AvenirNext-MediumItalic"/>
                            <w:i/>
                            <w:iCs/>
                            <w:color w:val="424579"/>
                            <w:sz w:val="20"/>
                          </w:rPr>
                          <w:t xml:space="preserve">Election Setup Confirmation. </w:t>
                        </w:r>
                        <w:r>
                          <w:rPr>
                            <w:rFonts w:ascii="AvenirNext-Medium" w:hAnsi="AvenirNext-Medium" w:cs="AvenirNext-Medium"/>
                            <w:color w:val="424579"/>
                            <w:sz w:val="20"/>
                          </w:rPr>
                          <w:t>The Confirmation page provides a summary report of the new election details. The user reviews; then clicks Confirm.</w:t>
                        </w:r>
                      </w:p>
                      <w:p w:rsidR="00117740" w:rsidRDefault="00117740" w:rsidP="00117740">
                        <w:pPr>
                          <w:autoSpaceDE w:val="0"/>
                          <w:autoSpaceDN w:val="0"/>
                          <w:adjustRightInd w:val="0"/>
                        </w:pPr>
                      </w:p>
                    </w:txbxContent>
                  </v:textbox>
                </v:shape>
                <w10:wrap type="square"/>
              </v:group>
            </w:pict>
          </mc:Fallback>
        </mc:AlternateContent>
      </w:r>
    </w:p>
    <w:p w14:paraId="20E148E4" w14:textId="77777777" w:rsidR="00117740" w:rsidRDefault="00117740" w:rsidP="00117740">
      <w:pPr>
        <w:pStyle w:val="Heading2"/>
      </w:pPr>
      <w:r>
        <w:t xml:space="preserve">Reporting with </w:t>
      </w:r>
      <w:proofErr w:type="spellStart"/>
      <w:r>
        <w:t>ePulse</w:t>
      </w:r>
      <w:proofErr w:type="spellEnd"/>
    </w:p>
    <w:p w14:paraId="7DB61BCE" w14:textId="77777777" w:rsidR="00117740" w:rsidRDefault="00117740" w:rsidP="00117740">
      <w:proofErr w:type="spellStart"/>
      <w:r>
        <w:t>ePulse</w:t>
      </w:r>
      <w:proofErr w:type="spellEnd"/>
      <w:r>
        <w:t xml:space="preserve"> has numerous modules that give each County a complete view to manage elections. The following pages highlight the major Poll Pad features and </w:t>
      </w:r>
      <w:proofErr w:type="spellStart"/>
      <w:r>
        <w:t>ePulse</w:t>
      </w:r>
      <w:proofErr w:type="spellEnd"/>
      <w:r>
        <w:t xml:space="preserve"> modules that come with the Poll Pad solution.</w:t>
      </w:r>
    </w:p>
    <w:p w14:paraId="4E55AAE4" w14:textId="77777777" w:rsidR="00117740" w:rsidRDefault="00117740" w:rsidP="00117740">
      <w:pPr>
        <w:pStyle w:val="HEADER3"/>
      </w:pPr>
      <w:bookmarkStart w:id="0" w:name="_Toc1829419"/>
      <w:bookmarkStart w:id="1" w:name="_Toc1453793"/>
    </w:p>
    <w:p w14:paraId="4789CCD0" w14:textId="77777777" w:rsidR="00117740" w:rsidRDefault="00117740" w:rsidP="00117740">
      <w:pPr>
        <w:pStyle w:val="Heading3"/>
        <w:rPr>
          <w:caps/>
          <w:color w:val="1B1F4C"/>
          <w:sz w:val="39"/>
          <w:szCs w:val="39"/>
        </w:rPr>
      </w:pPr>
      <w:proofErr w:type="spellStart"/>
      <w:r>
        <w:t>ePulse</w:t>
      </w:r>
      <w:proofErr w:type="spellEnd"/>
      <w:r>
        <w:t xml:space="preserve"> Module: Reporting</w:t>
      </w:r>
    </w:p>
    <w:p w14:paraId="0C831531" w14:textId="77777777" w:rsidR="00117740" w:rsidRDefault="00117740" w:rsidP="00117740">
      <w:pPr>
        <w:pStyle w:val="Answersbasicparagraph"/>
      </w:pPr>
      <w:r>
        <w:t xml:space="preserve">Reports can be run in </w:t>
      </w:r>
      <w:proofErr w:type="spellStart"/>
      <w:r>
        <w:t>ePulse</w:t>
      </w:r>
      <w:proofErr w:type="spellEnd"/>
      <w:r>
        <w:t xml:space="preserve"> at any point during and after the election. Our standard reports are listed below. The State and its jurisdictions can apply filters to customize the standard reports and they may be exported and printed.</w:t>
      </w:r>
    </w:p>
    <w:p w14:paraId="1BD0B32C" w14:textId="77777777" w:rsidR="00117740" w:rsidRDefault="00117740" w:rsidP="00117740">
      <w:pPr>
        <w:pStyle w:val="Answersbasicparagraph"/>
        <w:spacing w:after="0"/>
      </w:pPr>
    </w:p>
    <w:p w14:paraId="30766591" w14:textId="77777777" w:rsidR="00117740" w:rsidRDefault="00117740" w:rsidP="00117740">
      <w:pPr>
        <w:pStyle w:val="Answersbullets"/>
        <w:numPr>
          <w:ilvl w:val="0"/>
          <w:numId w:val="36"/>
        </w:numPr>
        <w:spacing w:after="0"/>
      </w:pPr>
      <w:r>
        <w:t>Voter Check-in Details with Signatures</w:t>
      </w:r>
    </w:p>
    <w:p w14:paraId="49234990" w14:textId="77777777" w:rsidR="00117740" w:rsidRDefault="00117740" w:rsidP="00117740">
      <w:pPr>
        <w:pStyle w:val="Answersbullets"/>
        <w:numPr>
          <w:ilvl w:val="0"/>
          <w:numId w:val="36"/>
        </w:numPr>
        <w:spacing w:after="0"/>
      </w:pPr>
      <w:r>
        <w:t>Suspense/Inactive Voters who Voted</w:t>
      </w:r>
    </w:p>
    <w:p w14:paraId="69C9E3A4" w14:textId="77777777" w:rsidR="00117740" w:rsidRDefault="00117740" w:rsidP="00117740">
      <w:pPr>
        <w:pStyle w:val="Answersbullets"/>
        <w:numPr>
          <w:ilvl w:val="0"/>
          <w:numId w:val="36"/>
        </w:numPr>
        <w:spacing w:after="0"/>
      </w:pPr>
      <w:r>
        <w:t>Voter Turnout by Precinct</w:t>
      </w:r>
    </w:p>
    <w:p w14:paraId="012EEB9D" w14:textId="77777777" w:rsidR="00117740" w:rsidRDefault="00117740" w:rsidP="00117740">
      <w:pPr>
        <w:pStyle w:val="Answersbullets"/>
        <w:numPr>
          <w:ilvl w:val="0"/>
          <w:numId w:val="36"/>
        </w:numPr>
        <w:spacing w:after="0"/>
      </w:pPr>
      <w:r>
        <w:t>Poll Worker Sign Ins</w:t>
      </w:r>
    </w:p>
    <w:p w14:paraId="0011A222" w14:textId="77777777" w:rsidR="00117740" w:rsidRDefault="00117740" w:rsidP="00117740">
      <w:pPr>
        <w:pStyle w:val="Answersbullets"/>
        <w:numPr>
          <w:ilvl w:val="0"/>
          <w:numId w:val="36"/>
        </w:numPr>
        <w:spacing w:after="0"/>
      </w:pPr>
      <w:r>
        <w:t>Voter Turnout</w:t>
      </w:r>
    </w:p>
    <w:p w14:paraId="3F859964" w14:textId="77777777" w:rsidR="00117740" w:rsidRDefault="00117740" w:rsidP="00117740">
      <w:pPr>
        <w:pStyle w:val="Answersbullets"/>
        <w:numPr>
          <w:ilvl w:val="0"/>
          <w:numId w:val="36"/>
        </w:numPr>
        <w:spacing w:after="0"/>
      </w:pPr>
      <w:r>
        <w:t>Provisional Voter Report</w:t>
      </w:r>
    </w:p>
    <w:p w14:paraId="035A68A9" w14:textId="77777777" w:rsidR="00117740" w:rsidRDefault="00117740" w:rsidP="00117740">
      <w:pPr>
        <w:pStyle w:val="Answersbullets"/>
        <w:numPr>
          <w:ilvl w:val="0"/>
          <w:numId w:val="36"/>
        </w:numPr>
        <w:spacing w:after="0"/>
      </w:pPr>
      <w:r>
        <w:t>Canceled Voter Check Ins</w:t>
      </w:r>
    </w:p>
    <w:p w14:paraId="3E6DC1C2" w14:textId="77777777" w:rsidR="00117740" w:rsidRDefault="00117740" w:rsidP="00117740">
      <w:pPr>
        <w:pStyle w:val="Answersbullets"/>
        <w:numPr>
          <w:ilvl w:val="0"/>
          <w:numId w:val="36"/>
        </w:numPr>
        <w:spacing w:after="0"/>
      </w:pPr>
      <w:r>
        <w:t>Voter Rolls by Polling Place</w:t>
      </w:r>
    </w:p>
    <w:p w14:paraId="13AF0952" w14:textId="77777777" w:rsidR="00117740" w:rsidRDefault="00117740" w:rsidP="00117740">
      <w:pPr>
        <w:pStyle w:val="Answersbullets"/>
        <w:numPr>
          <w:ilvl w:val="0"/>
          <w:numId w:val="36"/>
        </w:numPr>
        <w:spacing w:after="0"/>
      </w:pPr>
      <w:r>
        <w:lastRenderedPageBreak/>
        <w:t>Ballot Styles</w:t>
      </w:r>
    </w:p>
    <w:p w14:paraId="3D053A19" w14:textId="77777777" w:rsidR="00117740" w:rsidRDefault="00117740" w:rsidP="00117740">
      <w:pPr>
        <w:pStyle w:val="Answersbullets"/>
        <w:numPr>
          <w:ilvl w:val="0"/>
          <w:numId w:val="36"/>
        </w:numPr>
        <w:spacing w:after="0"/>
      </w:pPr>
      <w:r>
        <w:t>Voter Turnout by Polling Place</w:t>
      </w:r>
    </w:p>
    <w:p w14:paraId="0C92AA7A" w14:textId="77777777" w:rsidR="00117740" w:rsidRDefault="00117740" w:rsidP="00117740">
      <w:pPr>
        <w:pStyle w:val="Answersbasicparagraph"/>
        <w:spacing w:after="0"/>
      </w:pPr>
    </w:p>
    <w:p w14:paraId="71A2B22E" w14:textId="77777777" w:rsidR="00117740" w:rsidRDefault="00117740" w:rsidP="00117740">
      <w:pPr>
        <w:pStyle w:val="Answersbasicparagraph"/>
        <w:spacing w:after="0"/>
      </w:pPr>
      <w:proofErr w:type="spellStart"/>
      <w:r>
        <w:t>ePulse</w:t>
      </w:r>
      <w:proofErr w:type="spellEnd"/>
      <w:r>
        <w:t xml:space="preserve"> can sort, filter, and search through check-in data in the post-election discovery process, making it easy to hone in on the exact information that is needed at any time. </w:t>
      </w:r>
    </w:p>
    <w:p w14:paraId="099A80D5" w14:textId="77777777" w:rsidR="00117740" w:rsidRDefault="00117740" w:rsidP="00117740">
      <w:pPr>
        <w:pStyle w:val="Answersbasicparagraph"/>
        <w:spacing w:after="0"/>
      </w:pPr>
    </w:p>
    <w:p w14:paraId="074D1112" w14:textId="77777777" w:rsidR="00117740" w:rsidRDefault="00117740" w:rsidP="00117740">
      <w:pPr>
        <w:pStyle w:val="Answersbasicparagraph"/>
        <w:spacing w:after="0"/>
      </w:pPr>
      <w:r>
        <w:t xml:space="preserve">The Poll Pad system can report on any data collected by the auditing system, including but not limited to: transaction types; transaction times; transactions by poll official; and number of searches per transaction. Transaction types and transaction times are easily viewable on the Election Day dashboard and updated in real time throughout the day with the use of an internet connection. </w:t>
      </w:r>
    </w:p>
    <w:p w14:paraId="3294A107" w14:textId="77777777" w:rsidR="00117740" w:rsidRDefault="00117740" w:rsidP="00117740">
      <w:pPr>
        <w:pStyle w:val="Answersbasicparagraph"/>
        <w:spacing w:after="0"/>
      </w:pPr>
    </w:p>
    <w:p w14:paraId="0AF259F2" w14:textId="77777777" w:rsidR="00117740" w:rsidRDefault="00117740" w:rsidP="00117740">
      <w:pPr>
        <w:pStyle w:val="Blueboldheader"/>
        <w:spacing w:after="0"/>
        <w:rPr>
          <w:rFonts w:ascii="SF Pro Display Semibold Italic" w:hAnsi="SF Pro Display Semibold Italic" w:cs="SF Pro Display Semibold Italic"/>
          <w:b w:val="0"/>
          <w:bCs w:val="0"/>
          <w:i/>
          <w:iCs/>
        </w:rPr>
      </w:pPr>
      <w:r>
        <w:rPr>
          <w:rFonts w:ascii="SF Pro Display Semibold Italic" w:hAnsi="SF Pro Display Semibold Italic" w:cs="SF Pro Display Semibold Italic"/>
          <w:b w:val="0"/>
          <w:bCs w:val="0"/>
          <w:i/>
          <w:iCs/>
        </w:rPr>
        <w:t xml:space="preserve">Sample </w:t>
      </w:r>
      <w:proofErr w:type="spellStart"/>
      <w:r>
        <w:rPr>
          <w:rFonts w:ascii="SF Pro Display Semibold Italic" w:hAnsi="SF Pro Display Semibold Italic" w:cs="SF Pro Display Semibold Italic"/>
          <w:b w:val="0"/>
          <w:bCs w:val="0"/>
          <w:i/>
          <w:iCs/>
        </w:rPr>
        <w:t>ePulse</w:t>
      </w:r>
      <w:proofErr w:type="spellEnd"/>
      <w:r>
        <w:rPr>
          <w:rFonts w:ascii="SF Pro Display Semibold Italic" w:hAnsi="SF Pro Display Semibold Italic" w:cs="SF Pro Display Semibold Italic"/>
          <w:b w:val="0"/>
          <w:bCs w:val="0"/>
          <w:i/>
          <w:iCs/>
        </w:rPr>
        <w:t xml:space="preserve"> reports are provided on the following pages and include both the web browser screenshots and exported reports. </w:t>
      </w:r>
    </w:p>
    <w:p w14:paraId="0E714892" w14:textId="77777777" w:rsidR="00117740" w:rsidRDefault="00117740" w:rsidP="00117740">
      <w:pPr>
        <w:pStyle w:val="Blueboldheader"/>
        <w:spacing w:after="0"/>
        <w:rPr>
          <w:rFonts w:ascii="SF Pro Display Semibold Italic" w:hAnsi="SF Pro Display Semibold Italic" w:cs="SF Pro Display Semibold Italic"/>
          <w:b w:val="0"/>
          <w:bCs w:val="0"/>
          <w:i/>
          <w:iCs/>
        </w:rPr>
      </w:pPr>
    </w:p>
    <w:p w14:paraId="2AF9D099" w14:textId="77777777" w:rsidR="00117740" w:rsidRDefault="00117740" w:rsidP="00117740">
      <w:pPr>
        <w:pStyle w:val="Blueboldheader"/>
        <w:rPr>
          <w:rFonts w:ascii="SF Pro Display Semibold Italic" w:hAnsi="SF Pro Display Semibold Italic" w:cs="SF Pro Display Semibold Italic"/>
          <w:b w:val="0"/>
          <w:bCs w:val="0"/>
          <w:i/>
          <w:iCs/>
        </w:rPr>
      </w:pPr>
      <w:r>
        <w:rPr>
          <w:noProof/>
          <w:color w:val="49B0EB"/>
        </w:rPr>
        <w:drawing>
          <wp:inline distT="0" distB="0" distL="0" distR="0" wp14:anchorId="3F8E60D3" wp14:editId="54255019">
            <wp:extent cx="5486400" cy="3162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162300"/>
                    </a:xfrm>
                    <a:prstGeom prst="rect">
                      <a:avLst/>
                    </a:prstGeom>
                    <a:noFill/>
                    <a:ln>
                      <a:noFill/>
                    </a:ln>
                  </pic:spPr>
                </pic:pic>
              </a:graphicData>
            </a:graphic>
          </wp:inline>
        </w:drawing>
      </w:r>
    </w:p>
    <w:p w14:paraId="4CC442F7" w14:textId="77777777" w:rsidR="00117740" w:rsidRDefault="00117740" w:rsidP="00117740">
      <w:pPr>
        <w:pStyle w:val="Blueboldheader"/>
        <w:rPr>
          <w:rFonts w:ascii="SF Pro Display Semibold Italic" w:hAnsi="SF Pro Display Semibold Italic" w:cs="SF Pro Display Semibold Italic"/>
          <w:b w:val="0"/>
          <w:bCs w:val="0"/>
          <w:i/>
          <w:iCs/>
        </w:rPr>
      </w:pPr>
      <w:r>
        <w:rPr>
          <w:noProof/>
        </w:rPr>
        <w:lastRenderedPageBreak/>
        <w:drawing>
          <wp:anchor distT="0" distB="0" distL="114300" distR="114300" simplePos="0" relativeHeight="251676672" behindDoc="0" locked="0" layoutInCell="1" allowOverlap="1" wp14:anchorId="367EB9EE" wp14:editId="36AFBA0D">
            <wp:simplePos x="0" y="0"/>
            <wp:positionH relativeFrom="column">
              <wp:posOffset>2540</wp:posOffset>
            </wp:positionH>
            <wp:positionV relativeFrom="paragraph">
              <wp:posOffset>3935095</wp:posOffset>
            </wp:positionV>
            <wp:extent cx="6176010" cy="354203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6010" cy="35420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E814F5B" wp14:editId="11CE063E">
            <wp:simplePos x="0" y="0"/>
            <wp:positionH relativeFrom="column">
              <wp:posOffset>3175</wp:posOffset>
            </wp:positionH>
            <wp:positionV relativeFrom="paragraph">
              <wp:posOffset>219710</wp:posOffset>
            </wp:positionV>
            <wp:extent cx="6176010" cy="355536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6010" cy="3555365"/>
                    </a:xfrm>
                    <a:prstGeom prst="rect">
                      <a:avLst/>
                    </a:prstGeom>
                    <a:noFill/>
                  </pic:spPr>
                </pic:pic>
              </a:graphicData>
            </a:graphic>
            <wp14:sizeRelH relativeFrom="page">
              <wp14:pctWidth>0</wp14:pctWidth>
            </wp14:sizeRelH>
            <wp14:sizeRelV relativeFrom="page">
              <wp14:pctHeight>0</wp14:pctHeight>
            </wp14:sizeRelV>
          </wp:anchor>
        </w:drawing>
      </w:r>
    </w:p>
    <w:p w14:paraId="2049DF37" w14:textId="77777777" w:rsidR="00117740" w:rsidRDefault="00117740" w:rsidP="00117740">
      <w:pPr>
        <w:pStyle w:val="Blueboldheader"/>
        <w:rPr>
          <w:rFonts w:ascii="SF Pro Display Semibold Italic" w:hAnsi="SF Pro Display Semibold Italic" w:cs="SF Pro Display Semibold Italic"/>
          <w:b w:val="0"/>
          <w:bCs w:val="0"/>
          <w:i/>
          <w:iCs/>
        </w:rPr>
      </w:pPr>
    </w:p>
    <w:p w14:paraId="4D050085" w14:textId="77777777" w:rsidR="00117740" w:rsidRDefault="00117740" w:rsidP="00117740">
      <w:pPr>
        <w:pStyle w:val="Blueboldheader"/>
        <w:rPr>
          <w:rFonts w:ascii="SF Pro Display Semibold Italic" w:hAnsi="SF Pro Display Semibold Italic" w:cs="SF Pro Display Semibold Italic"/>
          <w:b w:val="0"/>
          <w:bCs w:val="0"/>
          <w:i/>
          <w:iCs/>
        </w:rPr>
      </w:pPr>
      <w:r>
        <w:rPr>
          <w:noProof/>
        </w:rPr>
        <w:lastRenderedPageBreak/>
        <w:drawing>
          <wp:anchor distT="0" distB="0" distL="114300" distR="114300" simplePos="0" relativeHeight="251677696" behindDoc="0" locked="0" layoutInCell="1" allowOverlap="1" wp14:anchorId="27D22422" wp14:editId="43C0FB40">
            <wp:simplePos x="0" y="0"/>
            <wp:positionH relativeFrom="column">
              <wp:posOffset>-156210</wp:posOffset>
            </wp:positionH>
            <wp:positionV relativeFrom="paragraph">
              <wp:posOffset>635</wp:posOffset>
            </wp:positionV>
            <wp:extent cx="5943600" cy="31851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85160"/>
                    </a:xfrm>
                    <a:prstGeom prst="rect">
                      <a:avLst/>
                    </a:prstGeom>
                    <a:noFill/>
                  </pic:spPr>
                </pic:pic>
              </a:graphicData>
            </a:graphic>
            <wp14:sizeRelH relativeFrom="page">
              <wp14:pctWidth>0</wp14:pctWidth>
            </wp14:sizeRelH>
            <wp14:sizeRelV relativeFrom="page">
              <wp14:pctHeight>0</wp14:pctHeight>
            </wp14:sizeRelV>
          </wp:anchor>
        </w:drawing>
      </w:r>
    </w:p>
    <w:p w14:paraId="53F1C95A" w14:textId="77777777" w:rsidR="00117740" w:rsidRDefault="00117740" w:rsidP="00117740">
      <w:pPr>
        <w:pStyle w:val="Heading3"/>
      </w:pPr>
      <w:r>
        <w:rPr>
          <w:noProof/>
        </w:rPr>
        <w:lastRenderedPageBreak/>
        <w:drawing>
          <wp:anchor distT="0" distB="0" distL="114300" distR="114300" simplePos="0" relativeHeight="251680768" behindDoc="0" locked="0" layoutInCell="1" allowOverlap="1" wp14:anchorId="5D73AA5A" wp14:editId="395B324F">
            <wp:simplePos x="0" y="0"/>
            <wp:positionH relativeFrom="column">
              <wp:posOffset>2249170</wp:posOffset>
            </wp:positionH>
            <wp:positionV relativeFrom="paragraph">
              <wp:posOffset>108585</wp:posOffset>
            </wp:positionV>
            <wp:extent cx="3331845" cy="4312285"/>
            <wp:effectExtent l="19050" t="19050" r="20955" b="1206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1845" cy="431228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t xml:space="preserve">Sample PDF Report Downloaded from </w:t>
      </w:r>
      <w:proofErr w:type="spellStart"/>
      <w:r>
        <w:t>ePulse</w:t>
      </w:r>
      <w:proofErr w:type="spellEnd"/>
    </w:p>
    <w:p w14:paraId="7DC67621" w14:textId="77777777" w:rsidR="00117740" w:rsidRDefault="00117740" w:rsidP="00117740"/>
    <w:p w14:paraId="41AEDA88" w14:textId="77777777" w:rsidR="00117740" w:rsidRDefault="00117740" w:rsidP="00117740"/>
    <w:p w14:paraId="6C0267B3" w14:textId="77777777" w:rsidR="00117740" w:rsidRDefault="00117740" w:rsidP="00117740">
      <w:pPr>
        <w:rPr>
          <w:b/>
          <w:bCs/>
        </w:rPr>
      </w:pPr>
    </w:p>
    <w:p w14:paraId="33512521" w14:textId="77777777" w:rsidR="00117740" w:rsidRDefault="00117740" w:rsidP="00117740">
      <w:pPr>
        <w:pStyle w:val="Blueboldheader"/>
        <w:rPr>
          <w:rFonts w:ascii="SF Pro Display Semibold Italic" w:hAnsi="SF Pro Display Semibold Italic" w:cs="SF Pro Display Semibold Italic"/>
          <w:b w:val="0"/>
          <w:bCs w:val="0"/>
          <w:i/>
          <w:iCs/>
        </w:rPr>
      </w:pPr>
    </w:p>
    <w:p w14:paraId="4B0A3A6E" w14:textId="77777777" w:rsidR="00117740" w:rsidRDefault="00117740" w:rsidP="00117740">
      <w:pPr>
        <w:pStyle w:val="Blueboldheader"/>
        <w:rPr>
          <w:rFonts w:ascii="SF Pro Display Semibold Italic" w:hAnsi="SF Pro Display Semibold Italic" w:cs="SF Pro Display Semibold Italic"/>
          <w:b w:val="0"/>
          <w:bCs w:val="0"/>
          <w:i/>
          <w:iCs/>
        </w:rPr>
      </w:pPr>
    </w:p>
    <w:p w14:paraId="627066D3" w14:textId="77777777" w:rsidR="00117740" w:rsidRDefault="00117740" w:rsidP="00117740">
      <w:pPr>
        <w:pStyle w:val="Blueboldheader"/>
        <w:rPr>
          <w:rFonts w:ascii="SF Pro Display Semibold Italic" w:hAnsi="SF Pro Display Semibold Italic" w:cs="SF Pro Display Semibold Italic"/>
          <w:b w:val="0"/>
          <w:bCs w:val="0"/>
          <w:i/>
          <w:iCs/>
        </w:rPr>
      </w:pPr>
    </w:p>
    <w:p w14:paraId="0D2596D4" w14:textId="77777777" w:rsidR="00117740" w:rsidRDefault="00117740" w:rsidP="00117740">
      <w:pPr>
        <w:pStyle w:val="Blueboldheader"/>
        <w:rPr>
          <w:rFonts w:ascii="SF Pro Display Semibold Italic" w:hAnsi="SF Pro Display Semibold Italic" w:cs="SF Pro Display Semibold Italic"/>
          <w:b w:val="0"/>
          <w:bCs w:val="0"/>
          <w:i/>
          <w:iCs/>
        </w:rPr>
      </w:pPr>
    </w:p>
    <w:p w14:paraId="76180540" w14:textId="77777777" w:rsidR="00117740" w:rsidRDefault="00117740" w:rsidP="00117740">
      <w:pPr>
        <w:pStyle w:val="Blueboldheader"/>
        <w:rPr>
          <w:rFonts w:ascii="SF Pro Display Semibold Italic" w:hAnsi="SF Pro Display Semibold Italic" w:cs="SF Pro Display Semibold Italic"/>
          <w:b w:val="0"/>
          <w:bCs w:val="0"/>
          <w:i/>
          <w:iCs/>
        </w:rPr>
      </w:pPr>
    </w:p>
    <w:p w14:paraId="128E57F9" w14:textId="77777777" w:rsidR="00117740" w:rsidRDefault="00117740" w:rsidP="00117740">
      <w:pPr>
        <w:pStyle w:val="Blueboldheader"/>
        <w:rPr>
          <w:rFonts w:ascii="SF Pro Display Semibold Italic" w:hAnsi="SF Pro Display Semibold Italic" w:cs="SF Pro Display Semibold Italic"/>
          <w:b w:val="0"/>
          <w:bCs w:val="0"/>
          <w:i/>
          <w:iCs/>
        </w:rPr>
      </w:pPr>
    </w:p>
    <w:p w14:paraId="79D19856" w14:textId="77777777" w:rsidR="00117740" w:rsidRDefault="00117740" w:rsidP="00117740">
      <w:pPr>
        <w:pStyle w:val="Blueboldheader"/>
        <w:rPr>
          <w:rFonts w:ascii="SF Pro Display Semibold Italic" w:hAnsi="SF Pro Display Semibold Italic" w:cs="SF Pro Display Semibold Italic"/>
          <w:b w:val="0"/>
          <w:bCs w:val="0"/>
          <w:i/>
          <w:iCs/>
        </w:rPr>
      </w:pPr>
    </w:p>
    <w:p w14:paraId="78CE13E0" w14:textId="77777777" w:rsidR="00117740" w:rsidRDefault="00117740" w:rsidP="00117740">
      <w:pPr>
        <w:pStyle w:val="Blueboldheader"/>
        <w:rPr>
          <w:rFonts w:ascii="SF Pro Display Semibold Italic" w:hAnsi="SF Pro Display Semibold Italic" w:cs="SF Pro Display Semibold Italic"/>
          <w:b w:val="0"/>
          <w:bCs w:val="0"/>
          <w:i/>
          <w:iCs/>
        </w:rPr>
      </w:pPr>
    </w:p>
    <w:p w14:paraId="14DD634D" w14:textId="77777777" w:rsidR="00117740" w:rsidRDefault="00117740" w:rsidP="00117740">
      <w:pPr>
        <w:pStyle w:val="Blueboldheader"/>
        <w:rPr>
          <w:rFonts w:ascii="SF Pro Display Semibold Italic" w:hAnsi="SF Pro Display Semibold Italic" w:cs="SF Pro Display Semibold Italic"/>
          <w:b w:val="0"/>
          <w:bCs w:val="0"/>
          <w:i/>
          <w:iCs/>
        </w:rPr>
      </w:pPr>
    </w:p>
    <w:p w14:paraId="0C373C3F" w14:textId="77777777" w:rsidR="00117740" w:rsidRDefault="00117740" w:rsidP="00117740">
      <w:pPr>
        <w:pStyle w:val="Blueboldheader"/>
        <w:rPr>
          <w:rFonts w:ascii="SF Pro Display Semibold Italic" w:hAnsi="SF Pro Display Semibold Italic" w:cs="SF Pro Display Semibold Italic"/>
          <w:b w:val="0"/>
          <w:bCs w:val="0"/>
          <w:i/>
          <w:iCs/>
        </w:rPr>
      </w:pPr>
    </w:p>
    <w:p w14:paraId="3E0EE400" w14:textId="77777777" w:rsidR="00117740" w:rsidRDefault="00117740" w:rsidP="00117740">
      <w:pPr>
        <w:pStyle w:val="RFPAnswer"/>
        <w:rPr>
          <w:rFonts w:cstheme="minorBidi"/>
        </w:rPr>
      </w:pPr>
      <w:r>
        <w:t xml:space="preserve">If deployed with connectivity, </w:t>
      </w:r>
      <w:proofErr w:type="spellStart"/>
      <w:r>
        <w:t>ePulse</w:t>
      </w:r>
      <w:proofErr w:type="spellEnd"/>
      <w:r>
        <w:t xml:space="preserve"> and Poll Pad can communicate in near real-time during elections. These communications can be </w:t>
      </w:r>
      <w:proofErr w:type="spellStart"/>
      <w:r>
        <w:t>usedfor</w:t>
      </w:r>
      <w:proofErr w:type="spellEnd"/>
      <w:r>
        <w:t xml:space="preserve"> the following modules: </w:t>
      </w:r>
    </w:p>
    <w:p w14:paraId="5C4DA6CB" w14:textId="77777777" w:rsidR="00117740" w:rsidRDefault="00117740" w:rsidP="00117740">
      <w:pPr>
        <w:pStyle w:val="Heading3"/>
      </w:pPr>
    </w:p>
    <w:p w14:paraId="2A04AEF0" w14:textId="77777777" w:rsidR="00117740" w:rsidRDefault="00117740" w:rsidP="00117740">
      <w:pPr>
        <w:pStyle w:val="Heading3"/>
      </w:pPr>
      <w:proofErr w:type="spellStart"/>
      <w:r>
        <w:t>ePulse</w:t>
      </w:r>
      <w:proofErr w:type="spellEnd"/>
      <w:r>
        <w:t xml:space="preserve"> Module and Mobile Application: </w:t>
      </w:r>
      <w:proofErr w:type="spellStart"/>
      <w:r>
        <w:t>iTrack</w:t>
      </w:r>
      <w:proofErr w:type="spellEnd"/>
      <w:r>
        <w:t xml:space="preserve"> Issue Tracking</w:t>
      </w:r>
      <w:bookmarkEnd w:id="0"/>
      <w:bookmarkEnd w:id="1"/>
    </w:p>
    <w:p w14:paraId="10B7E3F7" w14:textId="77777777" w:rsidR="00117740" w:rsidRDefault="00117740" w:rsidP="00117740">
      <w:pPr>
        <w:pStyle w:val="RFPAnswer"/>
      </w:pPr>
      <w:proofErr w:type="spellStart"/>
      <w:r>
        <w:t>ePulse</w:t>
      </w:r>
      <w:proofErr w:type="spellEnd"/>
      <w:r>
        <w:t xml:space="preserve"> provides a method to assign election incident reports to help desk technicians and track their resolution. </w:t>
      </w:r>
      <w:proofErr w:type="spellStart"/>
      <w:r>
        <w:t>iTrack</w:t>
      </w:r>
      <w:proofErr w:type="spellEnd"/>
      <w:r>
        <w:t xml:space="preserve"> is a module built into </w:t>
      </w:r>
      <w:proofErr w:type="spellStart"/>
      <w:r>
        <w:t>ePulse</w:t>
      </w:r>
      <w:proofErr w:type="spellEnd"/>
      <w:r>
        <w:t xml:space="preserve"> and is divided into incident tracking and incident viewing/reporting. Reporting an incident allows the user to assign incidents to specific technicians, as well as detail what devices were affected by the incident, in which polling location or vote center, and whether the incident is open, pending, or closed. Issue creation, updates, and close are all timestamped, and the user that performed each event is logged in the system. </w:t>
      </w:r>
      <w:proofErr w:type="spellStart"/>
      <w:r>
        <w:t>iTrack</w:t>
      </w:r>
      <w:proofErr w:type="spellEnd"/>
      <w:r>
        <w:t xml:space="preserve"> allows for a method to track technicians and their GPS coordinates via a smartphone application that runs on iOS and Android operating systems.</w:t>
      </w:r>
    </w:p>
    <w:p w14:paraId="79B125BC" w14:textId="77777777" w:rsidR="00117740" w:rsidRDefault="00117740" w:rsidP="00117740">
      <w:pPr>
        <w:pStyle w:val="RFPAnswer"/>
      </w:pPr>
    </w:p>
    <w:p w14:paraId="1C01A78B" w14:textId="77777777" w:rsidR="00117740" w:rsidRDefault="00117740" w:rsidP="00117740">
      <w:pPr>
        <w:pStyle w:val="RFPAnswer"/>
      </w:pPr>
      <w:proofErr w:type="spellStart"/>
      <w:r>
        <w:t>KNOWiNK</w:t>
      </w:r>
      <w:proofErr w:type="spellEnd"/>
      <w:r>
        <w:t xml:space="preserve"> provides in-depth training and troubleshooting guides for in-office tech support and on-site personnel. Tech support personnel in the election office access the </w:t>
      </w:r>
      <w:proofErr w:type="spellStart"/>
      <w:r>
        <w:t>iTrack</w:t>
      </w:r>
      <w:proofErr w:type="spellEnd"/>
      <w:r>
        <w:t xml:space="preserve"> Issue Tracking system to log issues, assign them to devices and poll workers, and deploy techs out to the field to resolve incidents on-site. Using </w:t>
      </w:r>
      <w:proofErr w:type="spellStart"/>
      <w:r>
        <w:t>iTrack</w:t>
      </w:r>
      <w:proofErr w:type="spellEnd"/>
      <w:r>
        <w:t xml:space="preserve">, Tech Support can communicate with poll workers via text messaging and video chat to get a first-hand </w:t>
      </w:r>
      <w:r>
        <w:lastRenderedPageBreak/>
        <w:t xml:space="preserve">understanding of what the poll worker is encountering. </w:t>
      </w:r>
      <w:proofErr w:type="spellStart"/>
      <w:r>
        <w:t>iTrack</w:t>
      </w:r>
      <w:proofErr w:type="spellEnd"/>
      <w:r>
        <w:t xml:space="preserve"> is available in </w:t>
      </w:r>
      <w:proofErr w:type="spellStart"/>
      <w:r>
        <w:t>ePulse</w:t>
      </w:r>
      <w:proofErr w:type="spellEnd"/>
      <w:r>
        <w:t xml:space="preserve"> on a web browser and as a mobile application.</w:t>
      </w:r>
    </w:p>
    <w:p w14:paraId="068537EC" w14:textId="77777777" w:rsidR="00117740" w:rsidRDefault="00117740" w:rsidP="00117740">
      <w:r>
        <w:rPr>
          <w:noProof/>
        </w:rPr>
        <mc:AlternateContent>
          <mc:Choice Requires="wps">
            <w:drawing>
              <wp:anchor distT="0" distB="0" distL="114300" distR="114300" simplePos="0" relativeHeight="251672576" behindDoc="0" locked="0" layoutInCell="1" allowOverlap="1" wp14:anchorId="7AA5E4F3" wp14:editId="494D3FD4">
                <wp:simplePos x="0" y="0"/>
                <wp:positionH relativeFrom="column">
                  <wp:posOffset>8255</wp:posOffset>
                </wp:positionH>
                <wp:positionV relativeFrom="paragraph">
                  <wp:posOffset>3411220</wp:posOffset>
                </wp:positionV>
                <wp:extent cx="6995795" cy="52006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995795" cy="519430"/>
                        </a:xfrm>
                        <a:prstGeom prst="rect">
                          <a:avLst/>
                        </a:prstGeom>
                        <a:solidFill>
                          <a:schemeClr val="lt1"/>
                        </a:solidFill>
                        <a:ln w="6350">
                          <a:noFill/>
                        </a:ln>
                      </wps:spPr>
                      <wps:txbx>
                        <w:txbxContent>
                          <w:p w14:paraId="2F8DCC22" w14:textId="77777777" w:rsidR="00117740" w:rsidRDefault="00117740" w:rsidP="00117740">
                            <w:pPr>
                              <w:pStyle w:val="figurestyle"/>
                            </w:pPr>
                            <w:r>
                              <w:t xml:space="preserve">iTrack module in ePulse. </w:t>
                            </w:r>
                          </w:p>
                          <w:p w14:paraId="6DDD099E" w14:textId="77777777" w:rsidR="00117740" w:rsidRDefault="00117740" w:rsidP="00117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65pt;margin-top:268.6pt;width:550.85pt;height:4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" fillcolor="white [3201]" stroked="f" strokeweight=".5pt">
                <v:textbox>
                  <w:txbxContent>
                    <w:p w:rsidR="00117740" w:rsidRDefault="00117740" w:rsidP="00117740">
                      <w:pPr>
                        <w:pStyle w:val="figurestyle"/>
                      </w:pPr>
                      <w:proofErr w:type="spellStart"/>
                      <w:r>
                        <w:t>iTrack</w:t>
                      </w:r>
                      <w:proofErr w:type="spellEnd"/>
                      <w:r>
                        <w:t xml:space="preserve"> module in </w:t>
                      </w:r>
                      <w:proofErr w:type="spellStart"/>
                      <w:r>
                        <w:t>ePulse</w:t>
                      </w:r>
                      <w:proofErr w:type="spellEnd"/>
                      <w:r>
                        <w:t xml:space="preserve">. </w:t>
                      </w:r>
                    </w:p>
                    <w:p w:rsidR="00117740" w:rsidRDefault="00117740" w:rsidP="00117740"/>
                  </w:txbxContent>
                </v:textbox>
              </v:shape>
            </w:pict>
          </mc:Fallback>
        </mc:AlternateContent>
      </w:r>
      <w:r>
        <w:rPr>
          <w:noProof/>
        </w:rPr>
        <w:drawing>
          <wp:inline distT="0" distB="0" distL="0" distR="0" wp14:anchorId="3396841B" wp14:editId="3056BC5A">
            <wp:extent cx="5486400" cy="3324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3FBF0398" w14:textId="77777777" w:rsidR="00117740" w:rsidRDefault="00117740" w:rsidP="00117740">
      <w:pPr>
        <w:rPr>
          <w:rFonts w:ascii="SFProDisplay-Regular" w:hAnsi="SFProDisplay-Regular" w:cs="SFProDisplay-Regular"/>
          <w:color w:val="1F2454"/>
          <w:sz w:val="20"/>
        </w:rPr>
      </w:pPr>
    </w:p>
    <w:p w14:paraId="1DF9B42A" w14:textId="77777777" w:rsidR="00117740" w:rsidRDefault="00117740" w:rsidP="00117740">
      <w:pPr>
        <w:rPr>
          <w:rFonts w:ascii="SFProDisplay-Regular" w:hAnsi="SFProDisplay-Regular" w:cs="SFProDisplay-Regular"/>
          <w:color w:val="1F2454"/>
          <w:sz w:val="20"/>
        </w:rPr>
      </w:pPr>
    </w:p>
    <w:p w14:paraId="0F816FD9" w14:textId="77777777" w:rsidR="00117740" w:rsidRDefault="00117740" w:rsidP="00117740">
      <w:pPr>
        <w:pStyle w:val="RFPAnswer"/>
        <w:rPr>
          <w:rFonts w:cstheme="minorBidi"/>
        </w:rPr>
      </w:pPr>
    </w:p>
    <w:p w14:paraId="73ACA155" w14:textId="77777777" w:rsidR="00117740" w:rsidRDefault="00117740" w:rsidP="00117740">
      <w:pPr>
        <w:pStyle w:val="RFPAnswer"/>
      </w:pPr>
    </w:p>
    <w:p w14:paraId="40B64159" w14:textId="77777777" w:rsidR="00117740" w:rsidRDefault="00117740" w:rsidP="00117740">
      <w:pPr>
        <w:pStyle w:val="RFPAnswer"/>
      </w:pPr>
    </w:p>
    <w:p w14:paraId="2AF5DCC2" w14:textId="77777777" w:rsidR="00117740" w:rsidRDefault="00117740" w:rsidP="00117740">
      <w:pPr>
        <w:pStyle w:val="RFPAnswer"/>
      </w:pPr>
    </w:p>
    <w:p w14:paraId="3522C7C2" w14:textId="77777777" w:rsidR="00117740" w:rsidRDefault="00117740" w:rsidP="00117740">
      <w:pPr>
        <w:pStyle w:val="RFPAnswer"/>
      </w:pPr>
    </w:p>
    <w:p w14:paraId="125629AF" w14:textId="77777777" w:rsidR="00117740" w:rsidRDefault="00117740" w:rsidP="00117740">
      <w:pPr>
        <w:pStyle w:val="RFPAnswer"/>
      </w:pPr>
      <w:r>
        <w:rPr>
          <w:noProof/>
        </w:rPr>
        <w:lastRenderedPageBreak/>
        <mc:AlternateContent>
          <mc:Choice Requires="wpg">
            <w:drawing>
              <wp:anchor distT="0" distB="0" distL="114300" distR="114300" simplePos="0" relativeHeight="251671552" behindDoc="0" locked="0" layoutInCell="1" allowOverlap="1" wp14:anchorId="0A84998C" wp14:editId="1C0342F7">
                <wp:simplePos x="0" y="0"/>
                <wp:positionH relativeFrom="column">
                  <wp:posOffset>-512445</wp:posOffset>
                </wp:positionH>
                <wp:positionV relativeFrom="paragraph">
                  <wp:posOffset>0</wp:posOffset>
                </wp:positionV>
                <wp:extent cx="7139305" cy="4824095"/>
                <wp:effectExtent l="0" t="0" r="4445" b="0"/>
                <wp:wrapSquare wrapText="bothSides"/>
                <wp:docPr id="31" name="Group 31"/>
                <wp:cNvGraphicFramePr/>
                <a:graphic xmlns:a="http://schemas.openxmlformats.org/drawingml/2006/main">
                  <a:graphicData uri="http://schemas.microsoft.com/office/word/2010/wordprocessingGroup">
                    <wpg:wgp>
                      <wpg:cNvGrpSpPr/>
                      <wpg:grpSpPr>
                        <a:xfrm>
                          <a:off x="0" y="0"/>
                          <a:ext cx="7138670" cy="4823460"/>
                          <a:chOff x="0" y="0"/>
                          <a:chExt cx="7139151" cy="4824051"/>
                        </a:xfrm>
                      </wpg:grpSpPr>
                      <wpg:grpSp>
                        <wpg:cNvPr id="32" name="Group 32"/>
                        <wpg:cNvGrpSpPr/>
                        <wpg:grpSpPr>
                          <a:xfrm>
                            <a:off x="0" y="0"/>
                            <a:ext cx="7139151" cy="4200525"/>
                            <a:chOff x="0" y="0"/>
                            <a:chExt cx="7139151" cy="4200525"/>
                          </a:xfrm>
                        </wpg:grpSpPr>
                        <pic:pic xmlns:pic="http://schemas.openxmlformats.org/drawingml/2006/picture">
                          <pic:nvPicPr>
                            <pic:cNvPr id="34" name="Picture 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380593" y="15766"/>
                              <a:ext cx="2314575" cy="4117340"/>
                            </a:xfrm>
                            <a:prstGeom prst="rect">
                              <a:avLst/>
                            </a:prstGeom>
                          </pic:spPr>
                        </pic:pic>
                        <pic:pic xmlns:pic="http://schemas.openxmlformats.org/drawingml/2006/picture">
                          <pic:nvPicPr>
                            <pic:cNvPr id="35" name="Picture 3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8385" cy="4124325"/>
                            </a:xfrm>
                            <a:prstGeom prst="rect">
                              <a:avLst/>
                            </a:prstGeom>
                          </pic:spPr>
                        </pic:pic>
                        <pic:pic xmlns:pic="http://schemas.openxmlformats.org/drawingml/2006/picture">
                          <pic:nvPicPr>
                            <pic:cNvPr id="36" name="Picture 3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776951" y="0"/>
                              <a:ext cx="2362200" cy="4200525"/>
                            </a:xfrm>
                            <a:prstGeom prst="rect">
                              <a:avLst/>
                            </a:prstGeom>
                          </pic:spPr>
                        </pic:pic>
                      </wpg:grpSp>
                      <wps:wsp>
                        <wps:cNvPr id="33" name="Text Box 1993867986"/>
                        <wps:cNvSpPr txBox="1"/>
                        <wps:spPr>
                          <a:xfrm>
                            <a:off x="141889" y="4303986"/>
                            <a:ext cx="6996430" cy="520065"/>
                          </a:xfrm>
                          <a:prstGeom prst="rect">
                            <a:avLst/>
                          </a:prstGeom>
                          <a:solidFill>
                            <a:schemeClr val="lt1"/>
                          </a:solidFill>
                          <a:ln w="6350">
                            <a:noFill/>
                          </a:ln>
                        </wps:spPr>
                        <wps:txbx>
                          <w:txbxContent>
                            <w:p w14:paraId="10A6A318" w14:textId="77777777" w:rsidR="00117740" w:rsidRDefault="00117740" w:rsidP="00117740">
                              <w:pPr>
                                <w:pStyle w:val="figurestyle"/>
                              </w:pPr>
                              <w:r>
                                <w:t>iTrack Mobile Application Screenshots.</w:t>
                              </w:r>
                            </w:p>
                            <w:p w14:paraId="63CB8E0F" w14:textId="77777777" w:rsidR="00117740" w:rsidRDefault="00117740" w:rsidP="00117740"/>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 o:spid="_x0000_s1042" style="position:absolute;left:0;text-align:left;margin-left:-40.35pt;margin-top:0;width:562.15pt;height:379.85pt;z-index:251671552" coordsize="71391,48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">
                <v:group id="Group 32" o:spid="_x0000_s1043" style="position:absolute;width:71391;height:42005" coordsize="71391,4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4" o:spid="_x0000_s1044" type="#_x0000_t75" style="position:absolute;left:23805;top:157;width:23146;height:4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">
                    <v:imagedata r:id="rId29" o:title=""/>
                  </v:shape>
                  <v:shape id="Picture 35" o:spid="_x0000_s1045" type="#_x0000_t75" style="position:absolute;width:23183;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">
                    <v:imagedata r:id="rId30" o:title=""/>
                  </v:shape>
                  <v:shape id="Picture 36" o:spid="_x0000_s1046" type="#_x0000_t75" style="position:absolute;left:47769;width:23622;height:4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">
                    <v:imagedata r:id="rId31" o:title=""/>
                  </v:shape>
                </v:group>
                <v:shape id="Text Box 1993867986" o:spid="_x0000_s1047" type="#_x0000_t202" style="position:absolute;left:1418;top:43039;width:69965;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rsidR="00117740" w:rsidRDefault="00117740" w:rsidP="00117740">
                        <w:pPr>
                          <w:pStyle w:val="figurestyle"/>
                        </w:pPr>
                        <w:proofErr w:type="spellStart"/>
                        <w:r>
                          <w:t>iTrack</w:t>
                        </w:r>
                        <w:proofErr w:type="spellEnd"/>
                        <w:r>
                          <w:t xml:space="preserve"> Mobile Application Screenshots.</w:t>
                        </w:r>
                      </w:p>
                      <w:p w:rsidR="00117740" w:rsidRDefault="00117740" w:rsidP="00117740"/>
                    </w:txbxContent>
                  </v:textbox>
                </v:shape>
                <w10:wrap type="square"/>
              </v:group>
            </w:pict>
          </mc:Fallback>
        </mc:AlternateContent>
      </w:r>
    </w:p>
    <w:p w14:paraId="0E89C7A3" w14:textId="77777777" w:rsidR="00117740" w:rsidRDefault="00117740" w:rsidP="00117740">
      <w:pPr>
        <w:pStyle w:val="RFPAnswer"/>
      </w:pPr>
      <w:r>
        <w:rPr>
          <w:noProof/>
        </w:rPr>
        <mc:AlternateContent>
          <mc:Choice Requires="wps">
            <w:drawing>
              <wp:anchor distT="0" distB="0" distL="114300" distR="114300" simplePos="0" relativeHeight="251670528" behindDoc="0" locked="0" layoutInCell="1" allowOverlap="1" wp14:anchorId="442CAC90" wp14:editId="00E4D7F3">
                <wp:simplePos x="0" y="0"/>
                <wp:positionH relativeFrom="margin">
                  <wp:posOffset>49530</wp:posOffset>
                </wp:positionH>
                <wp:positionV relativeFrom="paragraph">
                  <wp:posOffset>25400</wp:posOffset>
                </wp:positionV>
                <wp:extent cx="5943600" cy="1628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43600" cy="1628775"/>
                        </a:xfrm>
                        <a:prstGeom prst="rect">
                          <a:avLst/>
                        </a:prstGeom>
                        <a:noFill/>
                        <a:ln w="6350">
                          <a:noFill/>
                        </a:ln>
                      </wps:spPr>
                      <wps:txbx>
                        <w:txbxContent>
                          <w:p w14:paraId="42AA7347" w14:textId="77777777" w:rsidR="00117740" w:rsidRDefault="00117740" w:rsidP="00117740">
                            <w:pPr>
                              <w:autoSpaceDE w:val="0"/>
                              <w:autoSpaceDN w:val="0"/>
                              <w:adjustRightInd w:val="0"/>
                              <w:rPr>
                                <w:rFonts w:ascii="SFUIDisplay-Semibold" w:hAnsi="SFUIDisplay-Semibold" w:cs="SFUIDisplay-Semibold"/>
                                <w:color w:val="1F2454"/>
                                <w:sz w:val="28"/>
                                <w:szCs w:val="28"/>
                              </w:rPr>
                            </w:pPr>
                            <w:r>
                              <w:rPr>
                                <w:rFonts w:ascii="SFUIDisplay-Semibold" w:hAnsi="SFUIDisplay-Semibold" w:cs="SFUIDisplay-Semibold"/>
                                <w:color w:val="1F2454"/>
                                <w:sz w:val="28"/>
                                <w:szCs w:val="28"/>
                              </w:rPr>
                              <w:t xml:space="preserve">“The Poll Pad solution and </w:t>
                            </w:r>
                            <w:r>
                              <w:rPr>
                                <w:rFonts w:ascii="SFUIDisplay-Semibold" w:hAnsi="SFUIDisplay-Semibold" w:cs="SFUIDisplay-Semibold"/>
                                <w:color w:val="1F2454"/>
                                <w:sz w:val="28"/>
                                <w:szCs w:val="28"/>
                              </w:rPr>
                              <w:t>KNOWiNK customer service consistently meet Denton County’s unique needs. ePulse allows us to change a voter from one ballot style to another, a feature we could not do with our previous system. We highly recommend KNOWiNK’s Poll Pad solution.”</w:t>
                            </w:r>
                          </w:p>
                          <w:p w14:paraId="201548FB" w14:textId="77777777" w:rsidR="00117740" w:rsidRDefault="00117740" w:rsidP="00117740">
                            <w:pPr>
                              <w:autoSpaceDE w:val="0"/>
                              <w:autoSpaceDN w:val="0"/>
                              <w:adjustRightInd w:val="0"/>
                              <w:rPr>
                                <w:rFonts w:ascii="SFUIDisplay-Semibold" w:hAnsi="SFUIDisplay-Semibold" w:cs="SFUIDisplay-Semibold"/>
                                <w:color w:val="1F2454"/>
                                <w:sz w:val="28"/>
                                <w:szCs w:val="28"/>
                              </w:rPr>
                            </w:pPr>
                          </w:p>
                          <w:p w14:paraId="6B9D8505" w14:textId="77777777" w:rsidR="00117740" w:rsidRDefault="00117740" w:rsidP="00117740">
                            <w:pPr>
                              <w:autoSpaceDE w:val="0"/>
                              <w:autoSpaceDN w:val="0"/>
                              <w:adjustRightInd w:val="0"/>
                              <w:rPr>
                                <w:rFonts w:ascii="SFUIDisplay-Regular" w:hAnsi="SFUIDisplay-Regular" w:cstheme="minorBidi"/>
                                <w:color w:val="auto"/>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SFUIDisplay-Semibold" w:hAnsi="SFUIDisplay-Semibold" w:cs="SFUIDisplay-Semibold"/>
                                <w:color w:val="1F2454"/>
                                <w:sz w:val="24"/>
                              </w:rPr>
                              <w:t>– Frank Phillips, Election Administrator, Denton County, Texas</w:t>
                            </w:r>
                          </w:p>
                          <w:p w14:paraId="150507BB" w14:textId="77777777" w:rsidR="00117740" w:rsidRDefault="00117740" w:rsidP="00117740">
                            <w:pPr>
                              <w:autoSpaceDE w:val="0"/>
                              <w:autoSpaceDN w:val="0"/>
                              <w:adjustRightInd w:val="0"/>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4" o:spid="_x0000_s1048" type="#_x0000_t202" style="position:absolute;left:0;text-align:left;margin-left:3.9pt;margin-top:2pt;width:468pt;height:12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" filled="f" stroked="f" strokeweight=".5pt">
                <v:textbox>
                  <w:txbxContent>
                    <w:p w:rsidR="00117740" w:rsidRDefault="00117740" w:rsidP="00117740">
                      <w:pPr>
                        <w:autoSpaceDE w:val="0"/>
                        <w:autoSpaceDN w:val="0"/>
                        <w:adjustRightInd w:val="0"/>
                        <w:rPr>
                          <w:rFonts w:ascii="SFUIDisplay-Semibold" w:hAnsi="SFUIDisplay-Semibold" w:cs="SFUIDisplay-Semibold"/>
                          <w:color w:val="1F2454"/>
                          <w:sz w:val="28"/>
                          <w:szCs w:val="28"/>
                        </w:rPr>
                      </w:pPr>
                      <w:r>
                        <w:rPr>
                          <w:rFonts w:ascii="SFUIDisplay-Semibold" w:hAnsi="SFUIDisplay-Semibold" w:cs="SFUIDisplay-Semibold"/>
                          <w:color w:val="1F2454"/>
                          <w:sz w:val="28"/>
                          <w:szCs w:val="28"/>
                        </w:rPr>
                        <w:t xml:space="preserve">“The Poll Pad solution and </w:t>
                      </w:r>
                      <w:proofErr w:type="spellStart"/>
                      <w:r>
                        <w:rPr>
                          <w:rFonts w:ascii="SFUIDisplay-Semibold" w:hAnsi="SFUIDisplay-Semibold" w:cs="SFUIDisplay-Semibold"/>
                          <w:color w:val="1F2454"/>
                          <w:sz w:val="28"/>
                          <w:szCs w:val="28"/>
                        </w:rPr>
                        <w:t>KNOWiNK</w:t>
                      </w:r>
                      <w:proofErr w:type="spellEnd"/>
                      <w:r>
                        <w:rPr>
                          <w:rFonts w:ascii="SFUIDisplay-Semibold" w:hAnsi="SFUIDisplay-Semibold" w:cs="SFUIDisplay-Semibold"/>
                          <w:color w:val="1F2454"/>
                          <w:sz w:val="28"/>
                          <w:szCs w:val="28"/>
                        </w:rPr>
                        <w:t xml:space="preserve"> customer service consistently meet Denton County’s unique needs. </w:t>
                      </w:r>
                      <w:proofErr w:type="spellStart"/>
                      <w:r>
                        <w:rPr>
                          <w:rFonts w:ascii="SFUIDisplay-Semibold" w:hAnsi="SFUIDisplay-Semibold" w:cs="SFUIDisplay-Semibold"/>
                          <w:color w:val="1F2454"/>
                          <w:sz w:val="28"/>
                          <w:szCs w:val="28"/>
                        </w:rPr>
                        <w:t>ePulse</w:t>
                      </w:r>
                      <w:proofErr w:type="spellEnd"/>
                      <w:r>
                        <w:rPr>
                          <w:rFonts w:ascii="SFUIDisplay-Semibold" w:hAnsi="SFUIDisplay-Semibold" w:cs="SFUIDisplay-Semibold"/>
                          <w:color w:val="1F2454"/>
                          <w:sz w:val="28"/>
                          <w:szCs w:val="28"/>
                        </w:rPr>
                        <w:t xml:space="preserve"> allows us to change a voter from one ballot style to another, a feature we could not do with our previous system. We highly recommend </w:t>
                      </w:r>
                      <w:proofErr w:type="spellStart"/>
                      <w:r>
                        <w:rPr>
                          <w:rFonts w:ascii="SFUIDisplay-Semibold" w:hAnsi="SFUIDisplay-Semibold" w:cs="SFUIDisplay-Semibold"/>
                          <w:color w:val="1F2454"/>
                          <w:sz w:val="28"/>
                          <w:szCs w:val="28"/>
                        </w:rPr>
                        <w:t>KNOWiNK’s</w:t>
                      </w:r>
                      <w:proofErr w:type="spellEnd"/>
                      <w:r>
                        <w:rPr>
                          <w:rFonts w:ascii="SFUIDisplay-Semibold" w:hAnsi="SFUIDisplay-Semibold" w:cs="SFUIDisplay-Semibold"/>
                          <w:color w:val="1F2454"/>
                          <w:sz w:val="28"/>
                          <w:szCs w:val="28"/>
                        </w:rPr>
                        <w:t xml:space="preserve"> Poll Pad solution.”</w:t>
                      </w:r>
                    </w:p>
                    <w:p w:rsidR="00117740" w:rsidRDefault="00117740" w:rsidP="00117740">
                      <w:pPr>
                        <w:autoSpaceDE w:val="0"/>
                        <w:autoSpaceDN w:val="0"/>
                        <w:adjustRightInd w:val="0"/>
                        <w:rPr>
                          <w:rFonts w:ascii="SFUIDisplay-Semibold" w:hAnsi="SFUIDisplay-Semibold" w:cs="SFUIDisplay-Semibold"/>
                          <w:color w:val="1F2454"/>
                          <w:sz w:val="28"/>
                          <w:szCs w:val="28"/>
                        </w:rPr>
                      </w:pPr>
                    </w:p>
                    <w:p w:rsidR="00117740" w:rsidRDefault="00117740" w:rsidP="00117740">
                      <w:pPr>
                        <w:autoSpaceDE w:val="0"/>
                        <w:autoSpaceDN w:val="0"/>
                        <w:adjustRightInd w:val="0"/>
                        <w:rPr>
                          <w:rFonts w:ascii="SFUIDisplay-Regular" w:hAnsi="SFUIDisplay-Regular" w:cstheme="minorBidi"/>
                          <w:color w:val="auto"/>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SFUIDisplay-Semibold" w:hAnsi="SFUIDisplay-Semibold" w:cs="SFUIDisplay-Semibold"/>
                          <w:color w:val="1F2454"/>
                          <w:sz w:val="24"/>
                        </w:rPr>
                        <w:t>– Frank Phillips, Election Administrator, Denton County, Texas</w:t>
                      </w:r>
                    </w:p>
                    <w:p w:rsidR="00117740" w:rsidRDefault="00117740" w:rsidP="00117740">
                      <w:pPr>
                        <w:autoSpaceDE w:val="0"/>
                        <w:autoSpaceDN w:val="0"/>
                        <w:adjustRightInd w:val="0"/>
                        <w:rPr>
                          <w:rFonts w:asciiTheme="minorHAnsi" w:hAnsiTheme="minorHAnsi"/>
                        </w:rPr>
                      </w:pPr>
                    </w:p>
                  </w:txbxContent>
                </v:textbox>
                <w10:wrap anchorx="margin"/>
              </v:shape>
            </w:pict>
          </mc:Fallback>
        </mc:AlternateContent>
      </w:r>
    </w:p>
    <w:p w14:paraId="56BC805F" w14:textId="77777777" w:rsidR="00117740" w:rsidRDefault="00117740" w:rsidP="00117740">
      <w:pPr>
        <w:pStyle w:val="RFPAnswer"/>
      </w:pPr>
    </w:p>
    <w:p w14:paraId="18959348" w14:textId="77777777" w:rsidR="00117740" w:rsidRDefault="00117740" w:rsidP="00117740">
      <w:pPr>
        <w:pStyle w:val="RFPAnswer"/>
      </w:pPr>
    </w:p>
    <w:p w14:paraId="3D3FF1AC" w14:textId="77777777" w:rsidR="00117740" w:rsidRDefault="00117740" w:rsidP="00117740">
      <w:pPr>
        <w:pStyle w:val="RFPAnswer"/>
      </w:pPr>
    </w:p>
    <w:p w14:paraId="59271605" w14:textId="77777777" w:rsidR="00117740" w:rsidRDefault="00117740" w:rsidP="00117740">
      <w:pPr>
        <w:pStyle w:val="RFPAnswer"/>
      </w:pPr>
    </w:p>
    <w:p w14:paraId="4B84A30B" w14:textId="77777777" w:rsidR="00117740" w:rsidRDefault="00117740" w:rsidP="00117740">
      <w:pPr>
        <w:pStyle w:val="RFPAnswer"/>
      </w:pPr>
    </w:p>
    <w:p w14:paraId="3A6FC60C" w14:textId="77777777" w:rsidR="00117740" w:rsidRDefault="00117740" w:rsidP="00117740">
      <w:pPr>
        <w:pStyle w:val="RFPAnswer"/>
      </w:pPr>
    </w:p>
    <w:p w14:paraId="6D0D8729" w14:textId="77777777" w:rsidR="00117740" w:rsidRDefault="00117740" w:rsidP="00117740">
      <w:pPr>
        <w:pStyle w:val="RFPAnswer"/>
      </w:pPr>
    </w:p>
    <w:p w14:paraId="3B0710B4" w14:textId="77777777" w:rsidR="00117740" w:rsidRDefault="00117740" w:rsidP="00117740">
      <w:pPr>
        <w:pStyle w:val="RFPAnswer"/>
      </w:pPr>
    </w:p>
    <w:p w14:paraId="191896F2" w14:textId="77777777" w:rsidR="00117740" w:rsidRDefault="00117740" w:rsidP="00117740">
      <w:pPr>
        <w:pStyle w:val="RFPAnswer"/>
      </w:pPr>
    </w:p>
    <w:p w14:paraId="5F637550" w14:textId="77777777" w:rsidR="00117740" w:rsidRDefault="00117740" w:rsidP="00117740">
      <w:pPr>
        <w:pStyle w:val="RFPAnswer"/>
      </w:pPr>
    </w:p>
    <w:p w14:paraId="05986F22" w14:textId="77777777" w:rsidR="00117740" w:rsidRDefault="00117740" w:rsidP="00117740">
      <w:pPr>
        <w:pStyle w:val="RFPAnswer"/>
      </w:pPr>
    </w:p>
    <w:p w14:paraId="43EC2280" w14:textId="77777777" w:rsidR="00117740" w:rsidRDefault="00117740" w:rsidP="00117740">
      <w:pPr>
        <w:pStyle w:val="RFPAnswer"/>
      </w:pPr>
    </w:p>
    <w:p w14:paraId="54F45659" w14:textId="77777777" w:rsidR="00117740" w:rsidRDefault="00117740" w:rsidP="00117740">
      <w:pPr>
        <w:pStyle w:val="RFPAnswer"/>
      </w:pPr>
    </w:p>
    <w:p w14:paraId="3CA189F8" w14:textId="77777777" w:rsidR="00117740" w:rsidRDefault="00117740" w:rsidP="00117740">
      <w:pPr>
        <w:autoSpaceDE w:val="0"/>
        <w:autoSpaceDN w:val="0"/>
        <w:adjustRightInd w:val="0"/>
        <w:rPr>
          <w:rFonts w:ascii="SFProDisplay-Semibold" w:hAnsi="SFProDisplay-Semibold" w:cs="SFProDisplay-Semibold"/>
          <w:color w:val="0E1C4F"/>
          <w:sz w:val="32"/>
          <w:szCs w:val="32"/>
        </w:rPr>
      </w:pPr>
      <w:r>
        <w:br w:type="page"/>
      </w:r>
      <w:proofErr w:type="spellStart"/>
      <w:r>
        <w:rPr>
          <w:rFonts w:ascii="SFProDisplay-Semibold" w:hAnsi="SFProDisplay-Semibold" w:cs="SFProDisplay-Semibold"/>
          <w:color w:val="0E1C4F"/>
          <w:sz w:val="32"/>
          <w:szCs w:val="32"/>
        </w:rPr>
        <w:lastRenderedPageBreak/>
        <w:t>ePulse</w:t>
      </w:r>
      <w:proofErr w:type="spellEnd"/>
      <w:r>
        <w:rPr>
          <w:rFonts w:ascii="SFProDisplay-Semibold" w:hAnsi="SFProDisplay-Semibold" w:cs="SFProDisplay-Semibold"/>
          <w:color w:val="0E1C4F"/>
          <w:sz w:val="32"/>
          <w:szCs w:val="32"/>
        </w:rPr>
        <w:t xml:space="preserve"> Module &amp; Mobile Application: </w:t>
      </w:r>
      <w:proofErr w:type="spellStart"/>
      <w:r>
        <w:rPr>
          <w:rFonts w:ascii="SFProDisplay-Semibold" w:hAnsi="SFProDisplay-Semibold" w:cs="SFProDisplay-Semibold"/>
          <w:color w:val="0E1C4F"/>
          <w:sz w:val="32"/>
          <w:szCs w:val="32"/>
        </w:rPr>
        <w:t>iTrack</w:t>
      </w:r>
      <w:proofErr w:type="spellEnd"/>
      <w:r>
        <w:rPr>
          <w:rFonts w:ascii="SFProDisplay-Semibold" w:hAnsi="SFProDisplay-Semibold" w:cs="SFProDisplay-Semibold"/>
          <w:color w:val="0E1C4F"/>
          <w:sz w:val="32"/>
          <w:szCs w:val="32"/>
        </w:rPr>
        <w:t xml:space="preserve"> Assets</w:t>
      </w:r>
    </w:p>
    <w:p w14:paraId="1C36CFAE" w14:textId="77777777" w:rsidR="00117740" w:rsidRDefault="00117740" w:rsidP="00117740">
      <w:pPr>
        <w:rPr>
          <w:rFonts w:ascii="SFProDisplay-Regular" w:hAnsi="SFProDisplay-Regular" w:cs="SFProDisplay-Regular"/>
          <w:color w:val="414142"/>
          <w:szCs w:val="22"/>
        </w:rPr>
      </w:pPr>
      <w:r>
        <w:rPr>
          <w:rFonts w:asciiTheme="minorHAnsi" w:hAnsiTheme="minorHAnsi" w:cstheme="minorBidi"/>
          <w:noProof/>
          <w:color w:val="auto"/>
          <w:szCs w:val="22"/>
        </w:rPr>
        <w:drawing>
          <wp:anchor distT="0" distB="0" distL="114300" distR="114300" simplePos="0" relativeHeight="251687936" behindDoc="0" locked="0" layoutInCell="1" allowOverlap="1" wp14:anchorId="663D2B44" wp14:editId="53B1AD10">
            <wp:simplePos x="0" y="0"/>
            <wp:positionH relativeFrom="column">
              <wp:posOffset>4297680</wp:posOffset>
            </wp:positionH>
            <wp:positionV relativeFrom="paragraph">
              <wp:posOffset>151130</wp:posOffset>
            </wp:positionV>
            <wp:extent cx="1769745" cy="3148330"/>
            <wp:effectExtent l="19050" t="19050" r="20955" b="139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9745" cy="31483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This tool allows the user to create a comprehensive inventory database of their election-related equipment for assigning and tracking. Users can set up item names, serial numbers, and other pertinent data. Users can assign inventory items to individual polling location </w:t>
      </w:r>
      <w:r>
        <w:rPr>
          <w:rFonts w:cs="SFProDisplay-Regular"/>
          <w:color w:val="414142"/>
        </w:rPr>
        <w:t>destinations</w:t>
      </w:r>
      <w:r>
        <w:rPr>
          <w:rFonts w:ascii="SFProDisplay-Regular" w:hAnsi="SFProDisplay-Regular" w:cs="SFProDisplay-Regular"/>
          <w:color w:val="414142"/>
        </w:rPr>
        <w:t>.</w:t>
      </w:r>
    </w:p>
    <w:p w14:paraId="7DC9FEDA" w14:textId="77777777" w:rsidR="00117740" w:rsidRDefault="00117740" w:rsidP="00117740">
      <w:pPr>
        <w:autoSpaceDE w:val="0"/>
        <w:autoSpaceDN w:val="0"/>
        <w:adjustRightInd w:val="0"/>
        <w:rPr>
          <w:rFonts w:ascii="SFProDisplay-Regular" w:hAnsi="SFProDisplay-Regular" w:cs="SFProDisplay-Regular"/>
          <w:color w:val="414142"/>
        </w:rPr>
      </w:pPr>
    </w:p>
    <w:p w14:paraId="4942FDB0" w14:textId="77777777" w:rsidR="00117740" w:rsidRDefault="00117740" w:rsidP="00117740">
      <w:pPr>
        <w:rPr>
          <w:rFonts w:asciiTheme="minorHAnsi" w:hAnsiTheme="minorHAnsi" w:cstheme="minorBidi"/>
          <w:color w:val="auto"/>
        </w:rPr>
      </w:pPr>
      <w:proofErr w:type="spellStart"/>
      <w:r>
        <w:t>iTrack</w:t>
      </w:r>
      <w:proofErr w:type="spellEnd"/>
      <w:r>
        <w:t xml:space="preserve"> Assets is also a mobile application that can be used on any iOS device. Using </w:t>
      </w:r>
      <w:proofErr w:type="spellStart"/>
      <w:r>
        <w:t>iTrack</w:t>
      </w:r>
      <w:proofErr w:type="spellEnd"/>
      <w:r>
        <w:t xml:space="preserve">, tech support can communicate with poll workers via text messaging and video chat to get a first-hand look at what the poll worker is encountering. It uses data from the client’s </w:t>
      </w:r>
      <w:proofErr w:type="spellStart"/>
      <w:r>
        <w:t>ePulse</w:t>
      </w:r>
      <w:proofErr w:type="spellEnd"/>
      <w:r>
        <w:t xml:space="preserve"> database. Users can select a polling place from the </w:t>
      </w:r>
      <w:proofErr w:type="spellStart"/>
      <w:r>
        <w:t>ePulse</w:t>
      </w:r>
      <w:proofErr w:type="spellEnd"/>
      <w:r>
        <w:t xml:space="preserve"> database and scan the barcode to check devices into or out of the polling place inventory. This information is communicated in real time, which allows viewers the ability to check on the status of inventory items at each polling place through </w:t>
      </w:r>
      <w:proofErr w:type="spellStart"/>
      <w:r>
        <w:t>ePulse</w:t>
      </w:r>
      <w:proofErr w:type="spellEnd"/>
      <w:r>
        <w:t xml:space="preserve">. Election officials can set alerts for missing or low inventory, and log device incidents in the </w:t>
      </w:r>
      <w:proofErr w:type="spellStart"/>
      <w:r>
        <w:t>iTrack</w:t>
      </w:r>
      <w:proofErr w:type="spellEnd"/>
      <w:r>
        <w:t xml:space="preserve"> application and </w:t>
      </w:r>
      <w:proofErr w:type="spellStart"/>
      <w:r>
        <w:t>ePulse</w:t>
      </w:r>
      <w:proofErr w:type="spellEnd"/>
      <w:r>
        <w:t xml:space="preserve"> module for expedited issue tracking and resolution.</w:t>
      </w:r>
    </w:p>
    <w:p w14:paraId="2A0B1298" w14:textId="77777777" w:rsidR="00117740" w:rsidRDefault="00117740" w:rsidP="00117740"/>
    <w:p w14:paraId="05D519E7" w14:textId="77777777" w:rsidR="00117740" w:rsidRDefault="00117740" w:rsidP="00117740">
      <w:r>
        <w:t xml:space="preserve">With </w:t>
      </w:r>
      <w:proofErr w:type="spellStart"/>
      <w:r>
        <w:t>iTrack</w:t>
      </w:r>
      <w:proofErr w:type="spellEnd"/>
      <w:r>
        <w:t xml:space="preserve"> Assets users can</w:t>
      </w:r>
    </w:p>
    <w:p w14:paraId="5B4F6DBC" w14:textId="77777777" w:rsidR="00117740" w:rsidRDefault="00117740" w:rsidP="00117740">
      <w:pPr>
        <w:pStyle w:val="ListParagraph"/>
        <w:numPr>
          <w:ilvl w:val="0"/>
          <w:numId w:val="37"/>
        </w:numPr>
      </w:pPr>
      <w:r>
        <w:t>Scan any barcode</w:t>
      </w:r>
    </w:p>
    <w:p w14:paraId="1131B5B1" w14:textId="77777777" w:rsidR="00117740" w:rsidRDefault="00117740" w:rsidP="00117740">
      <w:pPr>
        <w:pStyle w:val="ListParagraph"/>
        <w:numPr>
          <w:ilvl w:val="0"/>
          <w:numId w:val="37"/>
        </w:numPr>
      </w:pPr>
      <w:r>
        <w:t>Track inventory</w:t>
      </w:r>
    </w:p>
    <w:p w14:paraId="3B140C76" w14:textId="77777777" w:rsidR="00117740" w:rsidRDefault="00117740" w:rsidP="00117740">
      <w:pPr>
        <w:pStyle w:val="ListParagraph"/>
        <w:numPr>
          <w:ilvl w:val="0"/>
          <w:numId w:val="37"/>
        </w:numPr>
      </w:pPr>
      <w:r>
        <w:t>Set alerts</w:t>
      </w:r>
    </w:p>
    <w:p w14:paraId="0B2ED773" w14:textId="77777777" w:rsidR="00117740" w:rsidRDefault="00117740" w:rsidP="00117740">
      <w:pPr>
        <w:pStyle w:val="ListParagraph"/>
        <w:numPr>
          <w:ilvl w:val="0"/>
          <w:numId w:val="37"/>
        </w:numPr>
      </w:pPr>
      <w:r>
        <w:t>Print labels</w:t>
      </w:r>
    </w:p>
    <w:p w14:paraId="1F0BFC52" w14:textId="77777777" w:rsidR="00117740" w:rsidRDefault="00117740" w:rsidP="00117740">
      <w:pPr>
        <w:pStyle w:val="ListParagraph"/>
        <w:numPr>
          <w:ilvl w:val="0"/>
          <w:numId w:val="37"/>
        </w:numPr>
      </w:pPr>
      <w:r>
        <w:t>Log incidents</w:t>
      </w:r>
    </w:p>
    <w:p w14:paraId="29DB8957" w14:textId="77777777" w:rsidR="00117740" w:rsidRDefault="00117740" w:rsidP="00117740">
      <w:pPr>
        <w:pStyle w:val="Heading3"/>
      </w:pPr>
      <w:proofErr w:type="spellStart"/>
      <w:r>
        <w:t>ePulse</w:t>
      </w:r>
      <w:proofErr w:type="spellEnd"/>
      <w:r>
        <w:t xml:space="preserve"> Module: Video and Text Messaging</w:t>
      </w:r>
    </w:p>
    <w:p w14:paraId="6630A73E" w14:textId="77777777" w:rsidR="00117740" w:rsidRDefault="00117740" w:rsidP="00117740">
      <w:pPr>
        <w:pStyle w:val="Answersbasicparagraph"/>
      </w:pPr>
      <w:r>
        <w:rPr>
          <w:noProof/>
        </w:rPr>
        <w:lastRenderedPageBreak/>
        <w:drawing>
          <wp:anchor distT="0" distB="0" distL="114300" distR="114300" simplePos="0" relativeHeight="251673600" behindDoc="0" locked="0" layoutInCell="1" allowOverlap="1" wp14:anchorId="6249308D" wp14:editId="2CD88716">
            <wp:simplePos x="0" y="0"/>
            <wp:positionH relativeFrom="column">
              <wp:posOffset>3005455</wp:posOffset>
            </wp:positionH>
            <wp:positionV relativeFrom="paragraph">
              <wp:posOffset>37465</wp:posOffset>
            </wp:positionV>
            <wp:extent cx="3266440" cy="2449195"/>
            <wp:effectExtent l="19050" t="19050" r="10160" b="273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8680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6440" cy="2449195"/>
                    </a:xfrm>
                    <a:prstGeom prst="rect">
                      <a:avLst/>
                    </a:prstGeom>
                    <a:noFill/>
                    <a:ln w="9525">
                      <a:solidFill>
                        <a:schemeClr val="tx1">
                          <a:lumMod val="75000"/>
                          <a:lumOff val="25000"/>
                        </a:schemeClr>
                      </a:solidFill>
                      <a:miter lim="800000"/>
                      <a:headEnd/>
                      <a:tailEnd/>
                    </a:ln>
                  </pic:spPr>
                </pic:pic>
              </a:graphicData>
            </a:graphic>
            <wp14:sizeRelH relativeFrom="margin">
              <wp14:pctWidth>0</wp14:pctWidth>
            </wp14:sizeRelH>
            <wp14:sizeRelV relativeFrom="margin">
              <wp14:pctHeight>0</wp14:pctHeight>
            </wp14:sizeRelV>
          </wp:anchor>
        </w:drawing>
      </w:r>
      <w:proofErr w:type="spellStart"/>
      <w:r>
        <w:t>ePulse</w:t>
      </w:r>
      <w:proofErr w:type="spellEnd"/>
      <w:r>
        <w:t xml:space="preserve"> provides election authorities with a powerful and complete communications tool between polling places and the elections office. Customizable and pre-written messages can be sent between the Poll Pads and </w:t>
      </w:r>
      <w:proofErr w:type="spellStart"/>
      <w:r>
        <w:t>ePulse</w:t>
      </w:r>
      <w:proofErr w:type="spellEnd"/>
      <w:r>
        <w:t xml:space="preserve"> to communicate questions and answers. </w:t>
      </w:r>
      <w:proofErr w:type="spellStart"/>
      <w:r>
        <w:t>KNOWiNK’s</w:t>
      </w:r>
      <w:proofErr w:type="spellEnd"/>
      <w:r>
        <w:t xml:space="preserve"> innovative video chat is embedded directly into the Poll Pad application and is an election industry first. It revolutionizes how poll workers communicate issues to the election authority by giving them a first-hand look at the polling place.</w:t>
      </w:r>
    </w:p>
    <w:p w14:paraId="738CF127" w14:textId="77777777" w:rsidR="00117740" w:rsidRDefault="00117740" w:rsidP="00117740">
      <w:pPr>
        <w:rPr>
          <w:rFonts w:ascii="Arial" w:hAnsi="Arial" w:cs="Arial"/>
          <w:b/>
          <w:color w:val="FF0000"/>
          <w:sz w:val="32"/>
          <w:szCs w:val="32"/>
        </w:rPr>
      </w:pPr>
    </w:p>
    <w:p w14:paraId="010C5A23" w14:textId="77777777" w:rsidR="00117740" w:rsidRDefault="00117740" w:rsidP="00117740">
      <w:pPr>
        <w:rPr>
          <w:rFonts w:ascii="Arial" w:hAnsi="Arial" w:cs="Arial"/>
          <w:b/>
          <w:color w:val="FF0000"/>
          <w:sz w:val="32"/>
          <w:szCs w:val="32"/>
        </w:rPr>
      </w:pPr>
    </w:p>
    <w:p w14:paraId="51EA92A8" w14:textId="77777777" w:rsidR="00117740" w:rsidRDefault="00117740" w:rsidP="00117740">
      <w:pPr>
        <w:rPr>
          <w:rFonts w:ascii="Arial" w:hAnsi="Arial" w:cs="Arial"/>
          <w:b/>
          <w:color w:val="FF0000"/>
          <w:sz w:val="32"/>
          <w:szCs w:val="32"/>
        </w:rPr>
      </w:pPr>
    </w:p>
    <w:p w14:paraId="2F091BBD" w14:textId="77777777" w:rsidR="00117740" w:rsidRDefault="00117740" w:rsidP="00117740">
      <w:pPr>
        <w:pStyle w:val="Heading3"/>
      </w:pPr>
      <w:proofErr w:type="spellStart"/>
      <w:r>
        <w:t>ePulse</w:t>
      </w:r>
      <w:proofErr w:type="spellEnd"/>
      <w:r>
        <w:t xml:space="preserve"> Module: Poll Worker Time Tracking</w:t>
      </w:r>
    </w:p>
    <w:p w14:paraId="0B79E566" w14:textId="77777777" w:rsidR="00117740" w:rsidRDefault="00117740" w:rsidP="00117740">
      <w:pPr>
        <w:pStyle w:val="Answersbasicparagraph"/>
        <w:rPr>
          <w:spacing w:val="-2"/>
        </w:rPr>
      </w:pPr>
      <w:r>
        <w:rPr>
          <w:noProof/>
        </w:rPr>
        <mc:AlternateContent>
          <mc:Choice Requires="wpg">
            <w:drawing>
              <wp:anchor distT="0" distB="0" distL="114300" distR="114300" simplePos="0" relativeHeight="251674624" behindDoc="0" locked="0" layoutInCell="1" allowOverlap="1" wp14:anchorId="09C3261F" wp14:editId="1E9A1F8C">
                <wp:simplePos x="0" y="0"/>
                <wp:positionH relativeFrom="column">
                  <wp:posOffset>2522855</wp:posOffset>
                </wp:positionH>
                <wp:positionV relativeFrom="paragraph">
                  <wp:posOffset>106045</wp:posOffset>
                </wp:positionV>
                <wp:extent cx="3531870" cy="2647315"/>
                <wp:effectExtent l="19050" t="19050" r="11430" b="19685"/>
                <wp:wrapSquare wrapText="bothSides"/>
                <wp:docPr id="94" name="Group 94"/>
                <wp:cNvGraphicFramePr/>
                <a:graphic xmlns:a="http://schemas.openxmlformats.org/drawingml/2006/main">
                  <a:graphicData uri="http://schemas.microsoft.com/office/word/2010/wordprocessingGroup">
                    <wpg:wgp>
                      <wpg:cNvGrpSpPr/>
                      <wpg:grpSpPr>
                        <a:xfrm>
                          <a:off x="0" y="0"/>
                          <a:ext cx="3531235" cy="2647315"/>
                          <a:chOff x="0" y="0"/>
                          <a:chExt cx="5947301" cy="4457700"/>
                        </a:xfrm>
                      </wpg:grpSpPr>
                      <pic:pic xmlns:pic="http://schemas.openxmlformats.org/drawingml/2006/picture">
                        <pic:nvPicPr>
                          <pic:cNvPr id="26" name="Picture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solidFill>
                          </a:ln>
                        </pic:spPr>
                      </pic:pic>
                      <pic:pic xmlns:pic="http://schemas.openxmlformats.org/drawingml/2006/picture">
                        <pic:nvPicPr>
                          <pic:cNvPr id="27" name="Picture 27"/>
                          <pic:cNvPicPr>
                            <a:picLocks noChangeAspect="1"/>
                          </pic:cNvPicPr>
                        </pic:nvPicPr>
                        <pic:blipFill rotWithShape="1">
                          <a:blip r:embed="rId35" cstate="print">
                            <a:extLst>
                              <a:ext uri="{28A0092B-C50C-407E-A947-70E740481C1C}">
                                <a14:useLocalDpi xmlns:a14="http://schemas.microsoft.com/office/drawing/2010/main" val="0"/>
                              </a:ext>
                            </a:extLst>
                          </a:blip>
                          <a:srcRect t="7280" b="78072"/>
                          <a:stretch/>
                        </pic:blipFill>
                        <pic:spPr bwMode="auto">
                          <a:xfrm>
                            <a:off x="3066" y="334141"/>
                            <a:ext cx="5944235" cy="6521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5F3D24" id="Group 94" o:spid="_x0000_s1026" style="position:absolute;margin-left:198.65pt;margin-top:8.35pt;width:278.1pt;height:208.45pt;z-index:251674624;mso-width-relative:margin;mso-height-relative:margin" coordsize="59473,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">
                <v:shape id="Picture 26" o:spid="_x0000_s1027"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" stroked="t" strokecolor="black [3213]">
                  <v:imagedata r:id="rId36" o:title=""/>
                  <v:path arrowok="t"/>
                </v:shape>
                <v:shape id="Picture 27" o:spid="_x0000_s1028" type="#_x0000_t75" style="position:absolute;left:30;top:3341;width:59443;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">
                  <v:imagedata r:id="rId37" o:title="" croptop="4771f" cropbottom="51165f"/>
                </v:shape>
                <w10:wrap type="square"/>
              </v:group>
            </w:pict>
          </mc:Fallback>
        </mc:AlternateContent>
      </w:r>
      <w:r>
        <w:rPr>
          <w:spacing w:val="-2"/>
        </w:rPr>
        <w:t xml:space="preserve">Poll Pad checks in poll workers, logging the timestamp and signature for each event. </w:t>
      </w:r>
      <w:proofErr w:type="spellStart"/>
      <w:r>
        <w:rPr>
          <w:spacing w:val="-2"/>
        </w:rPr>
        <w:t>ePulse</w:t>
      </w:r>
      <w:proofErr w:type="spellEnd"/>
      <w:r>
        <w:rPr>
          <w:spacing w:val="-2"/>
        </w:rPr>
        <w:t xml:space="preserve"> allows election officials to assign roles and pay rates to poll workers and provides reports on payroll, attendance and election day performance. Poll worker attendance is automatically managed on the Poll Pad. Using </w:t>
      </w:r>
      <w:proofErr w:type="spellStart"/>
      <w:r>
        <w:rPr>
          <w:spacing w:val="-2"/>
        </w:rPr>
        <w:t>ePulse</w:t>
      </w:r>
      <w:proofErr w:type="spellEnd"/>
      <w:r>
        <w:rPr>
          <w:spacing w:val="-2"/>
        </w:rPr>
        <w:t xml:space="preserve">, election authorities may export a report of poll worker attendance and time for easy reporting and payment. </w:t>
      </w:r>
    </w:p>
    <w:p w14:paraId="5E623552" w14:textId="77777777" w:rsidR="00117740" w:rsidRDefault="00117740" w:rsidP="00117740">
      <w:pPr>
        <w:rPr>
          <w:rFonts w:ascii="Arial" w:hAnsi="Arial" w:cs="Arial"/>
          <w:b/>
          <w:color w:val="FF0000"/>
          <w:sz w:val="32"/>
          <w:szCs w:val="32"/>
        </w:rPr>
      </w:pPr>
    </w:p>
    <w:p w14:paraId="78A47EA0" w14:textId="77777777" w:rsidR="00117740" w:rsidRDefault="00117740" w:rsidP="00117740">
      <w:pPr>
        <w:rPr>
          <w:rFonts w:ascii="Arial" w:hAnsi="Arial" w:cs="Arial"/>
          <w:b/>
          <w:color w:val="FF0000"/>
          <w:sz w:val="32"/>
          <w:szCs w:val="32"/>
        </w:rPr>
      </w:pPr>
    </w:p>
    <w:p w14:paraId="599AB948" w14:textId="77777777" w:rsidR="00902E0B" w:rsidRDefault="00902E0B" w:rsidP="00902E0B">
      <w:pPr>
        <w:pStyle w:val="RFPAnswer"/>
      </w:pPr>
    </w:p>
    <w:p w14:paraId="1FC2F46C" w14:textId="77777777" w:rsidR="005B5553" w:rsidRDefault="005B5553">
      <w:pPr>
        <w:spacing w:before="0"/>
        <w:rPr>
          <w:rFonts w:ascii="Arial" w:hAnsi="Arial" w:cs="Arial"/>
          <w:b/>
          <w:color w:val="FF0000"/>
          <w:sz w:val="32"/>
          <w:szCs w:val="32"/>
        </w:rPr>
      </w:pPr>
      <w:r>
        <w:br w:type="page"/>
      </w:r>
    </w:p>
    <w:p w14:paraId="152790FA" w14:textId="77777777" w:rsidR="00902E0B" w:rsidRPr="00604A81" w:rsidRDefault="00902E0B" w:rsidP="00E20265">
      <w:pPr>
        <w:pStyle w:val="Heading2"/>
      </w:pPr>
      <w:r w:rsidRPr="00604A81">
        <w:lastRenderedPageBreak/>
        <w:t>- Electronic Poll Books (</w:t>
      </w:r>
      <w:proofErr w:type="spellStart"/>
      <w:r w:rsidRPr="00604A81">
        <w:t>EPoll</w:t>
      </w:r>
      <w:proofErr w:type="spellEnd"/>
      <w:r w:rsidRPr="00604A81">
        <w:t>)</w:t>
      </w:r>
    </w:p>
    <w:p w14:paraId="29F19413" w14:textId="77777777" w:rsidR="00902E0B" w:rsidRDefault="00902E0B" w:rsidP="00902E0B">
      <w:pPr>
        <w:pStyle w:val="RFPAnswer"/>
      </w:pPr>
    </w:p>
    <w:p w14:paraId="33CA5ACB" w14:textId="77777777" w:rsidR="005B5553" w:rsidRDefault="005B5553" w:rsidP="005B5553">
      <w:pPr>
        <w:pStyle w:val="Heading2"/>
        <w:rPr>
          <w:rFonts w:asciiTheme="minorHAnsi" w:hAnsiTheme="minorHAnsi"/>
          <w:color w:val="244061" w:themeColor="accent1" w:themeShade="80"/>
          <w:sz w:val="36"/>
        </w:rPr>
      </w:pPr>
      <w:bookmarkStart w:id="2" w:name="_Toc1829416"/>
      <w:r>
        <w:rPr>
          <w:rFonts w:asciiTheme="minorHAnsi" w:hAnsiTheme="minorHAnsi"/>
          <w:color w:val="244061" w:themeColor="accent1" w:themeShade="80"/>
          <w:sz w:val="36"/>
        </w:rPr>
        <w:t>The Poll Pad</w:t>
      </w:r>
      <w:r>
        <w:rPr>
          <w:rFonts w:asciiTheme="minorHAnsi" w:hAnsiTheme="minorHAnsi"/>
          <w:color w:val="244061" w:themeColor="accent1" w:themeShade="80"/>
          <w:szCs w:val="23"/>
        </w:rPr>
        <w:t xml:space="preserve">® </w:t>
      </w:r>
      <w:r>
        <w:rPr>
          <w:rFonts w:asciiTheme="minorHAnsi" w:hAnsiTheme="minorHAnsi"/>
          <w:color w:val="244061" w:themeColor="accent1" w:themeShade="80"/>
          <w:sz w:val="36"/>
        </w:rPr>
        <w:t xml:space="preserve">– </w:t>
      </w:r>
      <w:proofErr w:type="spellStart"/>
      <w:r>
        <w:rPr>
          <w:rFonts w:asciiTheme="minorHAnsi" w:hAnsiTheme="minorHAnsi"/>
          <w:color w:val="244061" w:themeColor="accent1" w:themeShade="80"/>
          <w:sz w:val="36"/>
        </w:rPr>
        <w:t>KNOWiNK’s</w:t>
      </w:r>
      <w:proofErr w:type="spellEnd"/>
      <w:r>
        <w:rPr>
          <w:rFonts w:asciiTheme="minorHAnsi" w:hAnsiTheme="minorHAnsi"/>
          <w:color w:val="244061" w:themeColor="accent1" w:themeShade="80"/>
          <w:sz w:val="36"/>
        </w:rPr>
        <w:t xml:space="preserve"> Electronic Poll Book</w:t>
      </w:r>
      <w:bookmarkEnd w:id="2"/>
    </w:p>
    <w:p w14:paraId="7509F8EE" w14:textId="77777777" w:rsidR="005B5553" w:rsidRDefault="005B5553" w:rsidP="005B5553">
      <w:pPr>
        <w:autoSpaceDE w:val="0"/>
        <w:autoSpaceDN w:val="0"/>
        <w:adjustRightInd w:val="0"/>
        <w:rPr>
          <w:rFonts w:ascii="SFProDisplay-SemiboldItalic" w:hAnsi="SFProDisplay-SemiboldItalic" w:cs="SFProDisplay-SemiboldItalic"/>
          <w:i/>
          <w:iCs/>
          <w:color w:val="1F2454"/>
          <w:sz w:val="24"/>
        </w:rPr>
      </w:pPr>
    </w:p>
    <w:p w14:paraId="1A9FC4D7" w14:textId="77777777" w:rsidR="005B5553" w:rsidRDefault="005B5553" w:rsidP="005B5553">
      <w:pPr>
        <w:autoSpaceDE w:val="0"/>
        <w:autoSpaceDN w:val="0"/>
        <w:adjustRightInd w:val="0"/>
        <w:rPr>
          <w:rFonts w:ascii="SFProDisplay-SemiboldItalic" w:hAnsi="SFProDisplay-SemiboldItalic" w:cs="SFProDisplay-SemiboldItalic"/>
          <w:i/>
          <w:iCs/>
          <w:color w:val="1F2454"/>
          <w:sz w:val="24"/>
        </w:rPr>
      </w:pPr>
      <w:r>
        <w:rPr>
          <w:rFonts w:ascii="SFProDisplay-SemiboldItalic" w:hAnsi="SFProDisplay-SemiboldItalic" w:cs="SFProDisplay-SemiboldItalic"/>
          <w:i/>
          <w:iCs/>
          <w:color w:val="1F2454"/>
          <w:sz w:val="24"/>
        </w:rPr>
        <w:t>Poll Pad is a secure electronic voter check-in tool used by election authorities across North America.</w:t>
      </w:r>
    </w:p>
    <w:p w14:paraId="7E4F21AD" w14:textId="77777777" w:rsidR="005B5553" w:rsidRDefault="005B5553" w:rsidP="005B5553">
      <w:pPr>
        <w:autoSpaceDE w:val="0"/>
        <w:autoSpaceDN w:val="0"/>
        <w:adjustRightInd w:val="0"/>
        <w:rPr>
          <w:rFonts w:asciiTheme="minorHAnsi" w:hAnsiTheme="minorHAnsi" w:cstheme="minorBidi"/>
          <w:color w:val="auto"/>
        </w:rPr>
      </w:pPr>
      <w:r>
        <w:rPr>
          <w:rFonts w:asciiTheme="minorHAnsi" w:hAnsiTheme="minorHAnsi" w:cstheme="minorBidi"/>
          <w:noProof/>
          <w:color w:val="auto"/>
        </w:rPr>
        <mc:AlternateContent>
          <mc:Choice Requires="wps">
            <w:drawing>
              <wp:anchor distT="0" distB="0" distL="114300" distR="114300" simplePos="0" relativeHeight="251689984" behindDoc="0" locked="0" layoutInCell="1" allowOverlap="1" wp14:anchorId="19B8FEC0" wp14:editId="6911CAC3">
                <wp:simplePos x="0" y="0"/>
                <wp:positionH relativeFrom="margin">
                  <wp:posOffset>3505200</wp:posOffset>
                </wp:positionH>
                <wp:positionV relativeFrom="paragraph">
                  <wp:posOffset>171450</wp:posOffset>
                </wp:positionV>
                <wp:extent cx="2437130" cy="1927860"/>
                <wp:effectExtent l="0" t="0" r="1270" b="0"/>
                <wp:wrapSquare wrapText="bothSides"/>
                <wp:docPr id="61" name="Rectangle 61"/>
                <wp:cNvGraphicFramePr/>
                <a:graphic xmlns:a="http://schemas.openxmlformats.org/drawingml/2006/main">
                  <a:graphicData uri="http://schemas.microsoft.com/office/word/2010/wordprocessingShape">
                    <wps:wsp>
                      <wps:cNvSpPr/>
                      <wps:spPr>
                        <a:xfrm>
                          <a:off x="0" y="0"/>
                          <a:ext cx="2437130" cy="1927860"/>
                        </a:xfrm>
                        <a:prstGeom prst="rect">
                          <a:avLst/>
                        </a:prstGeom>
                        <a:solidFill>
                          <a:srgbClr val="424579"/>
                        </a:solidFill>
                        <a:ln w="25400" cap="flat" cmpd="sng" algn="ctr">
                          <a:noFill/>
                          <a:prstDash val="solid"/>
                        </a:ln>
                        <a:effectLst/>
                      </wps:spPr>
                      <wps:txbx>
                        <w:txbxContent>
                          <w:p w14:paraId="7602303A" w14:textId="77777777" w:rsidR="005B5553" w:rsidRDefault="005B5553" w:rsidP="005B5553">
                            <w:pPr>
                              <w:autoSpaceDE w:val="0"/>
                              <w:autoSpaceDN w:val="0"/>
                              <w:adjustRightInd w:val="0"/>
                              <w:rPr>
                                <w:rFonts w:ascii="SFUIDisplay-Regular" w:hAnsi="SFUIDisplay-Regular" w:cs="SFUIDisplay-Regular"/>
                                <w:color w:val="FFFFFF"/>
                                <w:sz w:val="34"/>
                                <w:szCs w:val="34"/>
                              </w:rPr>
                            </w:pPr>
                            <w:r>
                              <w:rPr>
                                <w:rFonts w:ascii="SFUIDisplay-Regular" w:hAnsi="SFUIDisplay-Regular" w:cs="SFUIDisplay-Regular"/>
                                <w:color w:val="FFFFFF"/>
                                <w:sz w:val="34"/>
                                <w:szCs w:val="34"/>
                              </w:rPr>
                              <w:t>“Poll workers and voters</w:t>
                            </w:r>
                          </w:p>
                          <w:p w14:paraId="4D010998" w14:textId="77777777" w:rsidR="005B5553" w:rsidRDefault="005B5553" w:rsidP="005B5553">
                            <w:pPr>
                              <w:autoSpaceDE w:val="0"/>
                              <w:autoSpaceDN w:val="0"/>
                              <w:adjustRightInd w:val="0"/>
                              <w:rPr>
                                <w:rFonts w:ascii="SFUIDisplay-Bold" w:hAnsi="SFUIDisplay-Bold" w:cs="SFUIDisplay-Bold"/>
                                <w:b/>
                                <w:bCs/>
                                <w:color w:val="FFFFFF"/>
                                <w:sz w:val="34"/>
                                <w:szCs w:val="34"/>
                              </w:rPr>
                            </w:pPr>
                            <w:r>
                              <w:rPr>
                                <w:rFonts w:ascii="SFUIDisplay-Bold" w:hAnsi="SFUIDisplay-Bold" w:cs="SFUIDisplay-Bold"/>
                                <w:b/>
                                <w:bCs/>
                                <w:color w:val="FFFFFF"/>
                                <w:sz w:val="34"/>
                                <w:szCs w:val="34"/>
                              </w:rPr>
                              <w:t>especially appreciated</w:t>
                            </w:r>
                          </w:p>
                          <w:p w14:paraId="3BD9F50B" w14:textId="77777777" w:rsidR="005B5553" w:rsidRDefault="005B5553" w:rsidP="005B5553">
                            <w:pPr>
                              <w:autoSpaceDE w:val="0"/>
                              <w:autoSpaceDN w:val="0"/>
                              <w:adjustRightInd w:val="0"/>
                              <w:rPr>
                                <w:rFonts w:ascii="SFUIDisplay-Regular" w:hAnsi="SFUIDisplay-Regular" w:cs="SFUIDisplay-Regular"/>
                                <w:color w:val="FFFFFF"/>
                                <w:sz w:val="34"/>
                                <w:szCs w:val="34"/>
                              </w:rPr>
                            </w:pPr>
                            <w:r>
                              <w:rPr>
                                <w:rFonts w:ascii="SFUIDisplay-Regular" w:hAnsi="SFUIDisplay-Regular" w:cs="SFUIDisplay-Regular"/>
                                <w:color w:val="FFFFFF"/>
                                <w:sz w:val="34"/>
                                <w:szCs w:val="34"/>
                              </w:rPr>
                              <w:t xml:space="preserve">how easy the Poll </w:t>
                            </w:r>
                            <w:r>
                              <w:rPr>
                                <w:rFonts w:ascii="SFUIDisplay-Regular" w:hAnsi="SFUIDisplay-Regular" w:cs="SFUIDisplay-Regular"/>
                                <w:color w:val="FFFFFF"/>
                                <w:sz w:val="34"/>
                                <w:szCs w:val="34"/>
                              </w:rPr>
                              <w:t>Pads</w:t>
                            </w:r>
                          </w:p>
                          <w:p w14:paraId="339A8542" w14:textId="77777777" w:rsidR="005B5553" w:rsidRDefault="005B5553" w:rsidP="005B5553">
                            <w:pPr>
                              <w:autoSpaceDE w:val="0"/>
                              <w:autoSpaceDN w:val="0"/>
                              <w:adjustRightInd w:val="0"/>
                              <w:rPr>
                                <w:rFonts w:ascii="SFUIDisplay-Regular" w:hAnsi="SFUIDisplay-Regular" w:cs="SFUIDisplay-Regular"/>
                                <w:color w:val="FFFFFF"/>
                                <w:sz w:val="34"/>
                                <w:szCs w:val="34"/>
                              </w:rPr>
                            </w:pPr>
                            <w:r>
                              <w:rPr>
                                <w:rFonts w:ascii="SFUIDisplay-Regular" w:hAnsi="SFUIDisplay-Regular" w:cs="SFUIDisplay-Regular"/>
                                <w:color w:val="FFFFFF"/>
                                <w:sz w:val="34"/>
                                <w:szCs w:val="34"/>
                              </w:rPr>
                              <w:t>are to use…</w:t>
                            </w:r>
                            <w:r>
                              <w:rPr>
                                <w:rFonts w:ascii="SFUIDisplay-Regular" w:hAnsi="SFUIDisplay-Regular" w:cs="SFUIDisplay-Regular"/>
                                <w:color w:val="FFFFFF"/>
                                <w:sz w:val="34"/>
                                <w:szCs w:val="34"/>
                              </w:rPr>
                              <w:t>itʼs really</w:t>
                            </w:r>
                          </w:p>
                          <w:p w14:paraId="49F6FBC9" w14:textId="77777777" w:rsidR="005B5553" w:rsidRDefault="005B5553" w:rsidP="005B5553">
                            <w:pPr>
                              <w:autoSpaceDE w:val="0"/>
                              <w:autoSpaceDN w:val="0"/>
                              <w:adjustRightInd w:val="0"/>
                              <w:rPr>
                                <w:rFonts w:ascii="SFUIDisplay-Regular" w:hAnsi="SFUIDisplay-Regular" w:cs="SFUIDisplay-Regular"/>
                                <w:color w:val="FFFFFF"/>
                                <w:sz w:val="34"/>
                                <w:szCs w:val="34"/>
                              </w:rPr>
                            </w:pPr>
                            <w:r>
                              <w:rPr>
                                <w:rFonts w:ascii="SFUIDisplay-Bold" w:hAnsi="SFUIDisplay-Bold" w:cs="SFUIDisplay-Bold"/>
                                <w:b/>
                                <w:bCs/>
                                <w:color w:val="FFFFFF"/>
                                <w:sz w:val="34"/>
                                <w:szCs w:val="34"/>
                              </w:rPr>
                              <w:t>a wow factor</w:t>
                            </w:r>
                            <w:r>
                              <w:rPr>
                                <w:rFonts w:ascii="SFUIDisplay-Regular" w:hAnsi="SFUIDisplay-Regular" w:cs="SFUIDisplay-Regular"/>
                                <w:color w:val="FFFFFF"/>
                                <w:sz w:val="34"/>
                                <w:szCs w:val="34"/>
                              </w:rPr>
                              <w:t>.”</w:t>
                            </w:r>
                          </w:p>
                          <w:p w14:paraId="23261A73" w14:textId="77777777" w:rsidR="005B5553" w:rsidRDefault="005B5553" w:rsidP="005B5553">
                            <w:pPr>
                              <w:autoSpaceDE w:val="0"/>
                              <w:autoSpaceDN w:val="0"/>
                              <w:adjustRightInd w:val="0"/>
                              <w:rPr>
                                <w:rFonts w:ascii="SFUIDisplay-Regular" w:hAnsi="SFUIDisplay-Regular" w:cs="SFUIDisplay-Regular"/>
                                <w:color w:val="FFFFFF"/>
                                <w:sz w:val="24"/>
                                <w:szCs w:val="22"/>
                              </w:rPr>
                            </w:pPr>
                            <w:r>
                              <w:rPr>
                                <w:rFonts w:ascii="SFUIDisplay-Regular" w:hAnsi="SFUIDisplay-Regular" w:cs="SFUIDisplay-Regular"/>
                                <w:color w:val="FFFFFF"/>
                                <w:sz w:val="24"/>
                              </w:rPr>
                              <w:t>- Nellie Gorbea</w:t>
                            </w:r>
                          </w:p>
                          <w:p w14:paraId="07D16BBF" w14:textId="77777777" w:rsidR="005B5553" w:rsidRDefault="005B5553" w:rsidP="005B5553">
                            <w:pPr>
                              <w:pStyle w:val="TBBullet"/>
                              <w:numPr>
                                <w:ilvl w:val="0"/>
                                <w:numId w:val="0"/>
                              </w:num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SFUIDisplay-Regular" w:hAnsi="SFUIDisplay-Regular" w:cs="SFUIDisplay-Regular"/>
                                <w:sz w:val="24"/>
                              </w:rPr>
                              <w:t>Rhode Island Secretary of State</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49" style="position:absolute;margin-left:276pt;margin-top:13.5pt;width:191.9pt;height:151.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" fillcolor="#424579" stroked="f" strokeweight="2pt">
                <v:textbox>
                  <w:txbxContent>
                    <w:p w:rsidR="005B5553" w:rsidRDefault="005B5553" w:rsidP="005B5553">
                      <w:pPr>
                        <w:autoSpaceDE w:val="0"/>
                        <w:autoSpaceDN w:val="0"/>
                        <w:adjustRightInd w:val="0"/>
                        <w:rPr>
                          <w:rFonts w:ascii="SFUIDisplay-Regular" w:hAnsi="SFUIDisplay-Regular" w:cs="SFUIDisplay-Regular"/>
                          <w:color w:val="FFFFFF"/>
                          <w:sz w:val="34"/>
                          <w:szCs w:val="34"/>
                        </w:rPr>
                      </w:pPr>
                      <w:r>
                        <w:rPr>
                          <w:rFonts w:ascii="SFUIDisplay-Regular" w:hAnsi="SFUIDisplay-Regular" w:cs="SFUIDisplay-Regular"/>
                          <w:color w:val="FFFFFF"/>
                          <w:sz w:val="34"/>
                          <w:szCs w:val="34"/>
                        </w:rPr>
                        <w:t>“Poll workers and voters</w:t>
                      </w:r>
                    </w:p>
                    <w:p w:rsidR="005B5553" w:rsidRDefault="005B5553" w:rsidP="005B5553">
                      <w:pPr>
                        <w:autoSpaceDE w:val="0"/>
                        <w:autoSpaceDN w:val="0"/>
                        <w:adjustRightInd w:val="0"/>
                        <w:rPr>
                          <w:rFonts w:ascii="SFUIDisplay-Bold" w:hAnsi="SFUIDisplay-Bold" w:cs="SFUIDisplay-Bold"/>
                          <w:b/>
                          <w:bCs/>
                          <w:color w:val="FFFFFF"/>
                          <w:sz w:val="34"/>
                          <w:szCs w:val="34"/>
                        </w:rPr>
                      </w:pPr>
                      <w:r>
                        <w:rPr>
                          <w:rFonts w:ascii="SFUIDisplay-Bold" w:hAnsi="SFUIDisplay-Bold" w:cs="SFUIDisplay-Bold"/>
                          <w:b/>
                          <w:bCs/>
                          <w:color w:val="FFFFFF"/>
                          <w:sz w:val="34"/>
                          <w:szCs w:val="34"/>
                        </w:rPr>
                        <w:t>especially appreciated</w:t>
                      </w:r>
                    </w:p>
                    <w:p w:rsidR="005B5553" w:rsidRDefault="005B5553" w:rsidP="005B5553">
                      <w:pPr>
                        <w:autoSpaceDE w:val="0"/>
                        <w:autoSpaceDN w:val="0"/>
                        <w:adjustRightInd w:val="0"/>
                        <w:rPr>
                          <w:rFonts w:ascii="SFUIDisplay-Regular" w:hAnsi="SFUIDisplay-Regular" w:cs="SFUIDisplay-Regular"/>
                          <w:color w:val="FFFFFF"/>
                          <w:sz w:val="34"/>
                          <w:szCs w:val="34"/>
                        </w:rPr>
                      </w:pPr>
                      <w:r>
                        <w:rPr>
                          <w:rFonts w:ascii="SFUIDisplay-Regular" w:hAnsi="SFUIDisplay-Regular" w:cs="SFUIDisplay-Regular"/>
                          <w:color w:val="FFFFFF"/>
                          <w:sz w:val="34"/>
                          <w:szCs w:val="34"/>
                        </w:rPr>
                        <w:t xml:space="preserve">how easy the Poll </w:t>
                      </w:r>
                      <w:proofErr w:type="gramStart"/>
                      <w:r>
                        <w:rPr>
                          <w:rFonts w:ascii="SFUIDisplay-Regular" w:hAnsi="SFUIDisplay-Regular" w:cs="SFUIDisplay-Regular"/>
                          <w:color w:val="FFFFFF"/>
                          <w:sz w:val="34"/>
                          <w:szCs w:val="34"/>
                        </w:rPr>
                        <w:t>Pads</w:t>
                      </w:r>
                      <w:proofErr w:type="gramEnd"/>
                    </w:p>
                    <w:p w:rsidR="005B5553" w:rsidRDefault="005B5553" w:rsidP="005B5553">
                      <w:pPr>
                        <w:autoSpaceDE w:val="0"/>
                        <w:autoSpaceDN w:val="0"/>
                        <w:adjustRightInd w:val="0"/>
                        <w:rPr>
                          <w:rFonts w:ascii="SFUIDisplay-Regular" w:hAnsi="SFUIDisplay-Regular" w:cs="SFUIDisplay-Regular"/>
                          <w:color w:val="FFFFFF"/>
                          <w:sz w:val="34"/>
                          <w:szCs w:val="34"/>
                        </w:rPr>
                      </w:pPr>
                      <w:r>
                        <w:rPr>
                          <w:rFonts w:ascii="SFUIDisplay-Regular" w:hAnsi="SFUIDisplay-Regular" w:cs="SFUIDisplay-Regular"/>
                          <w:color w:val="FFFFFF"/>
                          <w:sz w:val="34"/>
                          <w:szCs w:val="34"/>
                        </w:rPr>
                        <w:t>are to use…</w:t>
                      </w:r>
                      <w:proofErr w:type="spellStart"/>
                      <w:r>
                        <w:rPr>
                          <w:rFonts w:ascii="SFUIDisplay-Regular" w:hAnsi="SFUIDisplay-Regular" w:cs="SFUIDisplay-Regular"/>
                          <w:color w:val="FFFFFF"/>
                          <w:sz w:val="34"/>
                          <w:szCs w:val="34"/>
                        </w:rPr>
                        <w:t>itʼs</w:t>
                      </w:r>
                      <w:proofErr w:type="spellEnd"/>
                      <w:r>
                        <w:rPr>
                          <w:rFonts w:ascii="SFUIDisplay-Regular" w:hAnsi="SFUIDisplay-Regular" w:cs="SFUIDisplay-Regular"/>
                          <w:color w:val="FFFFFF"/>
                          <w:sz w:val="34"/>
                          <w:szCs w:val="34"/>
                        </w:rPr>
                        <w:t xml:space="preserve"> really</w:t>
                      </w:r>
                    </w:p>
                    <w:p w:rsidR="005B5553" w:rsidRDefault="005B5553" w:rsidP="005B5553">
                      <w:pPr>
                        <w:autoSpaceDE w:val="0"/>
                        <w:autoSpaceDN w:val="0"/>
                        <w:adjustRightInd w:val="0"/>
                        <w:rPr>
                          <w:rFonts w:ascii="SFUIDisplay-Regular" w:hAnsi="SFUIDisplay-Regular" w:cs="SFUIDisplay-Regular"/>
                          <w:color w:val="FFFFFF"/>
                          <w:sz w:val="34"/>
                          <w:szCs w:val="34"/>
                        </w:rPr>
                      </w:pPr>
                      <w:r>
                        <w:rPr>
                          <w:rFonts w:ascii="SFUIDisplay-Bold" w:hAnsi="SFUIDisplay-Bold" w:cs="SFUIDisplay-Bold"/>
                          <w:b/>
                          <w:bCs/>
                          <w:color w:val="FFFFFF"/>
                          <w:sz w:val="34"/>
                          <w:szCs w:val="34"/>
                        </w:rPr>
                        <w:t xml:space="preserve">a wow </w:t>
                      </w:r>
                      <w:proofErr w:type="gramStart"/>
                      <w:r>
                        <w:rPr>
                          <w:rFonts w:ascii="SFUIDisplay-Bold" w:hAnsi="SFUIDisplay-Bold" w:cs="SFUIDisplay-Bold"/>
                          <w:b/>
                          <w:bCs/>
                          <w:color w:val="FFFFFF"/>
                          <w:sz w:val="34"/>
                          <w:szCs w:val="34"/>
                        </w:rPr>
                        <w:t>factor</w:t>
                      </w:r>
                      <w:proofErr w:type="gramEnd"/>
                      <w:r>
                        <w:rPr>
                          <w:rFonts w:ascii="SFUIDisplay-Regular" w:hAnsi="SFUIDisplay-Regular" w:cs="SFUIDisplay-Regular"/>
                          <w:color w:val="FFFFFF"/>
                          <w:sz w:val="34"/>
                          <w:szCs w:val="34"/>
                        </w:rPr>
                        <w:t>.”</w:t>
                      </w:r>
                    </w:p>
                    <w:p w:rsidR="005B5553" w:rsidRDefault="005B5553" w:rsidP="005B5553">
                      <w:pPr>
                        <w:autoSpaceDE w:val="0"/>
                        <w:autoSpaceDN w:val="0"/>
                        <w:adjustRightInd w:val="0"/>
                        <w:rPr>
                          <w:rFonts w:ascii="SFUIDisplay-Regular" w:hAnsi="SFUIDisplay-Regular" w:cs="SFUIDisplay-Regular"/>
                          <w:color w:val="FFFFFF"/>
                          <w:sz w:val="24"/>
                          <w:szCs w:val="22"/>
                        </w:rPr>
                      </w:pPr>
                      <w:r>
                        <w:rPr>
                          <w:rFonts w:ascii="SFUIDisplay-Regular" w:hAnsi="SFUIDisplay-Regular" w:cs="SFUIDisplay-Regular"/>
                          <w:color w:val="FFFFFF"/>
                          <w:sz w:val="24"/>
                        </w:rPr>
                        <w:t xml:space="preserve">- Nellie </w:t>
                      </w:r>
                      <w:proofErr w:type="spellStart"/>
                      <w:r>
                        <w:rPr>
                          <w:rFonts w:ascii="SFUIDisplay-Regular" w:hAnsi="SFUIDisplay-Regular" w:cs="SFUIDisplay-Regular"/>
                          <w:color w:val="FFFFFF"/>
                          <w:sz w:val="24"/>
                        </w:rPr>
                        <w:t>Gorbea</w:t>
                      </w:r>
                      <w:proofErr w:type="spellEnd"/>
                    </w:p>
                    <w:p w:rsidR="005B5553" w:rsidRDefault="005B5553" w:rsidP="005B5553">
                      <w:pPr>
                        <w:pStyle w:val="TBBullet"/>
                        <w:numPr>
                          <w:ilvl w:val="0"/>
                          <w:numId w:val="0"/>
                        </w:num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SFUIDisplay-Regular" w:hAnsi="SFUIDisplay-Regular" w:cs="SFUIDisplay-Regular"/>
                          <w:sz w:val="24"/>
                        </w:rPr>
                        <w:t>Rhode Island Secretary of State</w:t>
                      </w:r>
                    </w:p>
                  </w:txbxContent>
                </v:textbox>
                <w10:wrap type="square" anchorx="margin"/>
              </v:rect>
            </w:pict>
          </mc:Fallback>
        </mc:AlternateContent>
      </w:r>
      <w:r>
        <w:t>The Poll Pad solution provides a seamless electronic voter check-in and verification process for election authorities across North America. Poll Pad is a secure Apple iPad application requiring no appendages for operation.</w:t>
      </w:r>
    </w:p>
    <w:p w14:paraId="3CCBE52E" w14:textId="77777777" w:rsidR="005B5553" w:rsidRDefault="005B5553" w:rsidP="005B5553">
      <w:pPr>
        <w:pStyle w:val="ListParagraph"/>
        <w:numPr>
          <w:ilvl w:val="0"/>
          <w:numId w:val="39"/>
        </w:numPr>
      </w:pPr>
      <w:r>
        <w:t>Process voters in approximately 30 to 45 seconds; mitigate long lines with fast and secure voter look-up.</w:t>
      </w:r>
    </w:p>
    <w:p w14:paraId="7523EEF3" w14:textId="77777777" w:rsidR="005B5553" w:rsidRDefault="005B5553" w:rsidP="005B5553">
      <w:pPr>
        <w:pStyle w:val="ListParagraph"/>
        <w:numPr>
          <w:ilvl w:val="0"/>
          <w:numId w:val="39"/>
        </w:numPr>
      </w:pPr>
      <w:r>
        <w:rPr>
          <w:noProof/>
        </w:rPr>
        <w:drawing>
          <wp:anchor distT="0" distB="0" distL="114300" distR="114300" simplePos="0" relativeHeight="251693056" behindDoc="0" locked="0" layoutInCell="1" allowOverlap="1" wp14:anchorId="6A9C91D3" wp14:editId="13933694">
            <wp:simplePos x="0" y="0"/>
            <wp:positionH relativeFrom="column">
              <wp:posOffset>3423285</wp:posOffset>
            </wp:positionH>
            <wp:positionV relativeFrom="paragraph">
              <wp:posOffset>534035</wp:posOffset>
            </wp:positionV>
            <wp:extent cx="2849245" cy="216916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9245" cy="2169160"/>
                    </a:xfrm>
                    <a:prstGeom prst="rect">
                      <a:avLst/>
                    </a:prstGeom>
                    <a:noFill/>
                  </pic:spPr>
                </pic:pic>
              </a:graphicData>
            </a:graphic>
            <wp14:sizeRelH relativeFrom="page">
              <wp14:pctWidth>0</wp14:pctWidth>
            </wp14:sizeRelH>
            <wp14:sizeRelV relativeFrom="page">
              <wp14:pctHeight>0</wp14:pctHeight>
            </wp14:sizeRelV>
          </wp:anchor>
        </w:drawing>
      </w:r>
      <w:r>
        <w:t>Built-in election management and reporting tools; elections can be finalized and submitted within hours of election close.</w:t>
      </w:r>
    </w:p>
    <w:p w14:paraId="7E92C6ED" w14:textId="77777777" w:rsidR="005B5553" w:rsidRDefault="005B5553" w:rsidP="005B5553">
      <w:pPr>
        <w:pStyle w:val="ListParagraph"/>
        <w:numPr>
          <w:ilvl w:val="0"/>
          <w:numId w:val="39"/>
        </w:numPr>
      </w:pPr>
      <w:r>
        <w:t>Efficiencies translate into reduced polling place staffing; jurisdictions can realize Election Day staffing reductions up to 50%.</w:t>
      </w:r>
    </w:p>
    <w:p w14:paraId="5FE66C9B" w14:textId="77777777" w:rsidR="005B5553" w:rsidRDefault="005B5553" w:rsidP="005B5553">
      <w:pPr>
        <w:pStyle w:val="ListParagraph"/>
        <w:numPr>
          <w:ilvl w:val="0"/>
          <w:numId w:val="39"/>
        </w:numPr>
      </w:pPr>
      <w:r>
        <w:t>Customizable workflow presents required steps according to each</w:t>
      </w:r>
    </w:p>
    <w:p w14:paraId="25E14F8D" w14:textId="77777777" w:rsidR="005B5553" w:rsidRDefault="005B5553" w:rsidP="005B5553">
      <w:pPr>
        <w:pStyle w:val="ListParagraph"/>
        <w:numPr>
          <w:ilvl w:val="0"/>
          <w:numId w:val="39"/>
        </w:numPr>
      </w:pPr>
      <w:r>
        <w:t>jurisdiction’s requirements and preferences.</w:t>
      </w:r>
    </w:p>
    <w:p w14:paraId="4FB59483" w14:textId="77777777" w:rsidR="005B5553" w:rsidRDefault="005B5553" w:rsidP="005B5553">
      <w:pPr>
        <w:pStyle w:val="ListParagraph"/>
        <w:numPr>
          <w:ilvl w:val="0"/>
          <w:numId w:val="39"/>
        </w:numPr>
      </w:pPr>
      <w:r>
        <w:t>Improved accuracy and reduced preparation time and storage requirements with the elimination of paper logs.</w:t>
      </w:r>
    </w:p>
    <w:p w14:paraId="040F3997" w14:textId="77777777" w:rsidR="005B5553" w:rsidRDefault="005B5553" w:rsidP="005B5553">
      <w:pPr>
        <w:pStyle w:val="ListParagraph"/>
        <w:numPr>
          <w:ilvl w:val="0"/>
          <w:numId w:val="39"/>
        </w:numPr>
      </w:pPr>
      <w:r>
        <w:t>Poll workers or voters cannot leave the application without a password, preventing user error, a line slow-down, or creating a</w:t>
      </w:r>
    </w:p>
    <w:p w14:paraId="5720FAB8" w14:textId="77777777" w:rsidR="005B5553" w:rsidRDefault="005B5553" w:rsidP="005B5553">
      <w:pPr>
        <w:pStyle w:val="ListParagraph"/>
        <w:numPr>
          <w:ilvl w:val="0"/>
          <w:numId w:val="39"/>
        </w:numPr>
      </w:pPr>
      <w:r>
        <w:t>potential security issue.</w:t>
      </w:r>
    </w:p>
    <w:p w14:paraId="273F4CC5" w14:textId="77777777" w:rsidR="005B5553" w:rsidRDefault="005B5553" w:rsidP="005B5553">
      <w:pPr>
        <w:pStyle w:val="Heading3"/>
        <w:rPr>
          <w:rFonts w:asciiTheme="minorHAnsi" w:hAnsiTheme="minorHAnsi"/>
        </w:rPr>
      </w:pPr>
    </w:p>
    <w:p w14:paraId="4270F8EF" w14:textId="77777777" w:rsidR="005B5553" w:rsidRDefault="005B5553" w:rsidP="005B5553">
      <w:pPr>
        <w:pStyle w:val="Heading3"/>
        <w:rPr>
          <w:rFonts w:asciiTheme="minorHAnsi" w:hAnsiTheme="minorHAnsi"/>
        </w:rPr>
      </w:pPr>
    </w:p>
    <w:p w14:paraId="030ABABA" w14:textId="77777777" w:rsidR="005B5553" w:rsidRDefault="005B5553" w:rsidP="005B5553">
      <w:pPr>
        <w:pStyle w:val="Heading3"/>
        <w:rPr>
          <w:rFonts w:asciiTheme="minorHAnsi" w:hAnsiTheme="minorHAnsi"/>
        </w:rPr>
      </w:pPr>
    </w:p>
    <w:p w14:paraId="4DAA1323" w14:textId="77777777" w:rsidR="005B5553" w:rsidRDefault="005B5553" w:rsidP="005B5553">
      <w:pPr>
        <w:pStyle w:val="Heading3"/>
        <w:rPr>
          <w:rFonts w:asciiTheme="minorHAnsi" w:hAnsiTheme="minorHAnsi"/>
        </w:rPr>
      </w:pPr>
    </w:p>
    <w:p w14:paraId="10AD0DF2" w14:textId="77777777" w:rsidR="005B5553" w:rsidRDefault="005B5553" w:rsidP="005B5553">
      <w:pPr>
        <w:pStyle w:val="Heading3"/>
        <w:rPr>
          <w:rFonts w:asciiTheme="minorHAnsi" w:hAnsiTheme="minorHAnsi"/>
        </w:rPr>
      </w:pPr>
    </w:p>
    <w:p w14:paraId="59FCBA6E" w14:textId="77777777" w:rsidR="005B5553" w:rsidRDefault="005B5553" w:rsidP="005B5553">
      <w:pPr>
        <w:pStyle w:val="Heading3"/>
        <w:rPr>
          <w:rFonts w:asciiTheme="minorHAnsi" w:hAnsiTheme="minorHAnsi"/>
        </w:rPr>
      </w:pPr>
    </w:p>
    <w:p w14:paraId="4F88ECAB" w14:textId="77777777" w:rsidR="005B5553" w:rsidRDefault="005B5553" w:rsidP="005B5553">
      <w:pPr>
        <w:pStyle w:val="Heading3"/>
        <w:rPr>
          <w:rFonts w:asciiTheme="minorHAnsi" w:hAnsiTheme="minorHAnsi"/>
        </w:rPr>
      </w:pPr>
      <w:r>
        <w:rPr>
          <w:noProof/>
        </w:rPr>
        <w:lastRenderedPageBreak/>
        <mc:AlternateContent>
          <mc:Choice Requires="wps">
            <w:drawing>
              <wp:anchor distT="0" distB="0" distL="114300" distR="114300" simplePos="0" relativeHeight="251692032" behindDoc="0" locked="0" layoutInCell="1" allowOverlap="1" wp14:anchorId="11A186F6" wp14:editId="7CC351DF">
                <wp:simplePos x="0" y="0"/>
                <wp:positionH relativeFrom="margin">
                  <wp:posOffset>-471805</wp:posOffset>
                </wp:positionH>
                <wp:positionV relativeFrom="paragraph">
                  <wp:posOffset>393700</wp:posOffset>
                </wp:positionV>
                <wp:extent cx="6334125" cy="183769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6334125" cy="1837690"/>
                        </a:xfrm>
                        <a:prstGeom prst="rect">
                          <a:avLst/>
                        </a:prstGeom>
                        <a:noFill/>
                        <a:ln w="6350">
                          <a:noFill/>
                        </a:ln>
                      </wps:spPr>
                      <wps:txbx>
                        <w:txbxContent>
                          <w:p w14:paraId="3107CE9A" w14:textId="77777777" w:rsidR="005B5553" w:rsidRDefault="005B5553" w:rsidP="005B5553">
                            <w:pPr>
                              <w:autoSpaceDE w:val="0"/>
                              <w:autoSpaceDN w:val="0"/>
                              <w:adjustRightInd w:val="0"/>
                              <w:rPr>
                                <w:rFonts w:ascii="SFUIDisplay-Regular" w:hAnsi="SFUIDisplay-Regular" w:cs="SFUIDisplay-Semibold"/>
                                <w:color w:val="FFFFFF"/>
                                <w:sz w:val="28"/>
                                <w:szCs w:val="28"/>
                              </w:rPr>
                            </w:pPr>
                            <w:r>
                              <w:rPr>
                                <w:rFonts w:ascii="SFUIDisplay-Regular" w:hAnsi="SFUIDisplay-Regular" w:cs="SFUIDisplay-Semibold"/>
                                <w:color w:val="FFFFFF"/>
                                <w:sz w:val="28"/>
                                <w:szCs w:val="28"/>
                              </w:rPr>
                              <w:t>“Poll Pad was a big improvement over the legacy system it replaced in 2016, both in the Primary and General Elections. The District aggressively rolled out new voting</w:t>
                            </w:r>
                          </w:p>
                          <w:p w14:paraId="138DC643" w14:textId="77777777" w:rsidR="005B5553" w:rsidRDefault="005B5553" w:rsidP="005B5553">
                            <w:pPr>
                              <w:autoSpaceDE w:val="0"/>
                              <w:autoSpaceDN w:val="0"/>
                              <w:adjustRightInd w:val="0"/>
                              <w:rPr>
                                <w:rFonts w:ascii="SFUIDisplay-Regular" w:hAnsi="SFUIDisplay-Regular" w:cs="SFUIDisplay-Semibold"/>
                                <w:color w:val="FFFFFF"/>
                                <w:sz w:val="28"/>
                                <w:szCs w:val="28"/>
                              </w:rPr>
                            </w:pPr>
                            <w:r>
                              <w:rPr>
                                <w:rFonts w:ascii="SFUIDisplay-Regular" w:hAnsi="SFUIDisplay-Regular" w:cs="SFUIDisplay-Semibold"/>
                                <w:color w:val="FFFFFF"/>
                                <w:sz w:val="28"/>
                                <w:szCs w:val="28"/>
                              </w:rPr>
                              <w:t>equipment and pollbook system concurrently in June. Poll Pad’s intuitive setup and</w:t>
                            </w:r>
                          </w:p>
                          <w:p w14:paraId="40FBA36D" w14:textId="77777777" w:rsidR="005B5553" w:rsidRDefault="005B5553" w:rsidP="005B5553">
                            <w:pPr>
                              <w:autoSpaceDE w:val="0"/>
                              <w:autoSpaceDN w:val="0"/>
                              <w:adjustRightInd w:val="0"/>
                              <w:rPr>
                                <w:rFonts w:ascii="SFUIDisplay-Regular" w:hAnsi="SFUIDisplay-Regular" w:cs="SFUIDisplay-Semibold"/>
                                <w:color w:val="FFFFFF"/>
                                <w:sz w:val="28"/>
                                <w:szCs w:val="28"/>
                              </w:rPr>
                            </w:pPr>
                            <w:r>
                              <w:rPr>
                                <w:rFonts w:ascii="SFUIDisplay-Regular" w:hAnsi="SFUIDisplay-Regular" w:cs="SFUIDisplay-Semibold"/>
                                <w:color w:val="FFFFFF"/>
                                <w:sz w:val="28"/>
                                <w:szCs w:val="28"/>
                              </w:rPr>
                              <w:t>operation, safeguards against error, top tier customer support and user-friendliness</w:t>
                            </w:r>
                          </w:p>
                          <w:p w14:paraId="10B95116" w14:textId="77777777" w:rsidR="005B5553" w:rsidRDefault="005B5553" w:rsidP="005B5553">
                            <w:pPr>
                              <w:autoSpaceDE w:val="0"/>
                              <w:autoSpaceDN w:val="0"/>
                              <w:adjustRightInd w:val="0"/>
                              <w:rPr>
                                <w:rFonts w:ascii="SFUIDisplay-Regular" w:hAnsi="SFUIDisplay-Regular" w:cs="SFUIDisplay-Semibold"/>
                                <w:color w:val="FFFFFF"/>
                                <w:sz w:val="28"/>
                                <w:szCs w:val="28"/>
                              </w:rPr>
                            </w:pPr>
                            <w:r>
                              <w:rPr>
                                <w:rFonts w:ascii="SFUIDisplay-Regular" w:hAnsi="SFUIDisplay-Regular" w:cs="SFUIDisplay-Semibold"/>
                                <w:color w:val="FFFFFF"/>
                                <w:sz w:val="28"/>
                                <w:szCs w:val="28"/>
                              </w:rPr>
                              <w:t xml:space="preserve">for the poll workers were all big contributors to the successful 2016 </w:t>
                            </w:r>
                            <w:r>
                              <w:rPr>
                                <w:rFonts w:ascii="SFUIDisplay-Regular" w:hAnsi="SFUIDisplay-Regular" w:cs="SFUIDisplay-Semibold"/>
                                <w:color w:val="FFFFFF"/>
                                <w:sz w:val="28"/>
                                <w:szCs w:val="28"/>
                              </w:rPr>
                              <w:t>rollout.“</w:t>
                            </w:r>
                          </w:p>
                          <w:p w14:paraId="30686D38" w14:textId="77777777" w:rsidR="005B5553" w:rsidRDefault="005B5553" w:rsidP="005B5553">
                            <w:pPr>
                              <w:pStyle w:val="TBBullet"/>
                              <w:numPr>
                                <w:ilvl w:val="0"/>
                                <w:numId w:val="0"/>
                              </w:numPr>
                              <w:rPr>
                                <w:rFonts w:ascii="SFUIDisplay-Regular" w:hAnsi="SFUIDisplay-Regula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SFUIDisplay-Regular" w:hAnsi="SFUIDisplay-Regular" w:cs="SFUIDisplay-Semibold"/>
                                <w:sz w:val="24"/>
                              </w:rPr>
                              <w:t>–District of Columbia Board of Elections</w:t>
                            </w:r>
                          </w:p>
                          <w:p w14:paraId="3132C7F9" w14:textId="77777777" w:rsidR="005B5553" w:rsidRDefault="005B5553" w:rsidP="005B5553">
                            <w:pPr>
                              <w:autoSpaceDE w:val="0"/>
                              <w:autoSpaceDN w:val="0"/>
                              <w:adjustRightInd w:val="0"/>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0" type="#_x0000_t202" style="position:absolute;margin-left:-37.15pt;margin-top:31pt;width:498.75pt;height:144.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" filled="f" stroked="f" strokeweight=".5pt">
                <v:textbox>
                  <w:txbxContent>
                    <w:p w:rsidR="005B5553" w:rsidRDefault="005B5553" w:rsidP="005B5553">
                      <w:pPr>
                        <w:autoSpaceDE w:val="0"/>
                        <w:autoSpaceDN w:val="0"/>
                        <w:adjustRightInd w:val="0"/>
                        <w:rPr>
                          <w:rFonts w:ascii="SFUIDisplay-Regular" w:hAnsi="SFUIDisplay-Regular" w:cs="SFUIDisplay-Semibold"/>
                          <w:color w:val="FFFFFF"/>
                          <w:sz w:val="28"/>
                          <w:szCs w:val="28"/>
                        </w:rPr>
                      </w:pPr>
                      <w:r>
                        <w:rPr>
                          <w:rFonts w:ascii="SFUIDisplay-Regular" w:hAnsi="SFUIDisplay-Regular" w:cs="SFUIDisplay-Semibold"/>
                          <w:color w:val="FFFFFF"/>
                          <w:sz w:val="28"/>
                          <w:szCs w:val="28"/>
                        </w:rPr>
                        <w:t>“Poll Pad was a big improvement over the legacy system it replaced in 2016, both in the Primary and General Elections. The District aggressively rolled out new voting</w:t>
                      </w:r>
                    </w:p>
                    <w:p w:rsidR="005B5553" w:rsidRDefault="005B5553" w:rsidP="005B5553">
                      <w:pPr>
                        <w:autoSpaceDE w:val="0"/>
                        <w:autoSpaceDN w:val="0"/>
                        <w:adjustRightInd w:val="0"/>
                        <w:rPr>
                          <w:rFonts w:ascii="SFUIDisplay-Regular" w:hAnsi="SFUIDisplay-Regular" w:cs="SFUIDisplay-Semibold"/>
                          <w:color w:val="FFFFFF"/>
                          <w:sz w:val="28"/>
                          <w:szCs w:val="28"/>
                        </w:rPr>
                      </w:pPr>
                      <w:r>
                        <w:rPr>
                          <w:rFonts w:ascii="SFUIDisplay-Regular" w:hAnsi="SFUIDisplay-Regular" w:cs="SFUIDisplay-Semibold"/>
                          <w:color w:val="FFFFFF"/>
                          <w:sz w:val="28"/>
                          <w:szCs w:val="28"/>
                        </w:rPr>
                        <w:t>equipment and pollbook system concurrently in June. Poll Pad’s intuitive setup and</w:t>
                      </w:r>
                    </w:p>
                    <w:p w:rsidR="005B5553" w:rsidRDefault="005B5553" w:rsidP="005B5553">
                      <w:pPr>
                        <w:autoSpaceDE w:val="0"/>
                        <w:autoSpaceDN w:val="0"/>
                        <w:adjustRightInd w:val="0"/>
                        <w:rPr>
                          <w:rFonts w:ascii="SFUIDisplay-Regular" w:hAnsi="SFUIDisplay-Regular" w:cs="SFUIDisplay-Semibold"/>
                          <w:color w:val="FFFFFF"/>
                          <w:sz w:val="28"/>
                          <w:szCs w:val="28"/>
                        </w:rPr>
                      </w:pPr>
                      <w:r>
                        <w:rPr>
                          <w:rFonts w:ascii="SFUIDisplay-Regular" w:hAnsi="SFUIDisplay-Regular" w:cs="SFUIDisplay-Semibold"/>
                          <w:color w:val="FFFFFF"/>
                          <w:sz w:val="28"/>
                          <w:szCs w:val="28"/>
                        </w:rPr>
                        <w:t>operation, safeguards against error, top tier customer support and user-friendliness</w:t>
                      </w:r>
                    </w:p>
                    <w:p w:rsidR="005B5553" w:rsidRDefault="005B5553" w:rsidP="005B5553">
                      <w:pPr>
                        <w:autoSpaceDE w:val="0"/>
                        <w:autoSpaceDN w:val="0"/>
                        <w:adjustRightInd w:val="0"/>
                        <w:rPr>
                          <w:rFonts w:ascii="SFUIDisplay-Regular" w:hAnsi="SFUIDisplay-Regular" w:cs="SFUIDisplay-Semibold"/>
                          <w:color w:val="FFFFFF"/>
                          <w:sz w:val="28"/>
                          <w:szCs w:val="28"/>
                        </w:rPr>
                      </w:pPr>
                      <w:r>
                        <w:rPr>
                          <w:rFonts w:ascii="SFUIDisplay-Regular" w:hAnsi="SFUIDisplay-Regular" w:cs="SFUIDisplay-Semibold"/>
                          <w:color w:val="FFFFFF"/>
                          <w:sz w:val="28"/>
                          <w:szCs w:val="28"/>
                        </w:rPr>
                        <w:t xml:space="preserve">for the poll workers were all big contributors to the successful 2016 </w:t>
                      </w:r>
                      <w:proofErr w:type="gramStart"/>
                      <w:r>
                        <w:rPr>
                          <w:rFonts w:ascii="SFUIDisplay-Regular" w:hAnsi="SFUIDisplay-Regular" w:cs="SFUIDisplay-Semibold"/>
                          <w:color w:val="FFFFFF"/>
                          <w:sz w:val="28"/>
                          <w:szCs w:val="28"/>
                        </w:rPr>
                        <w:t>rollout.“</w:t>
                      </w:r>
                      <w:proofErr w:type="gramEnd"/>
                    </w:p>
                    <w:p w:rsidR="005B5553" w:rsidRDefault="005B5553" w:rsidP="005B5553">
                      <w:pPr>
                        <w:pStyle w:val="TBBullet"/>
                        <w:numPr>
                          <w:ilvl w:val="0"/>
                          <w:numId w:val="0"/>
                        </w:numPr>
                        <w:rPr>
                          <w:rFonts w:ascii="SFUIDisplay-Regular" w:hAnsi="SFUIDisplay-Regula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SFUIDisplay-Regular" w:hAnsi="SFUIDisplay-Regular" w:cs="SFUIDisplay-Semibold"/>
                          <w:sz w:val="24"/>
                        </w:rPr>
                        <w:t>–District of Columbia Board of Elections</w:t>
                      </w:r>
                    </w:p>
                    <w:p w:rsidR="005B5553" w:rsidRDefault="005B5553" w:rsidP="005B5553">
                      <w:pPr>
                        <w:autoSpaceDE w:val="0"/>
                        <w:autoSpaceDN w:val="0"/>
                        <w:adjustRightInd w:val="0"/>
                        <w:rPr>
                          <w:rFonts w:asciiTheme="minorHAnsi" w:hAnsiTheme="minorHAnsi"/>
                        </w:rPr>
                      </w:pPr>
                    </w:p>
                  </w:txbxContent>
                </v:textbox>
                <w10:wrap type="square" anchorx="margin"/>
              </v:shape>
            </w:pict>
          </mc:Fallback>
        </mc:AlternateContent>
      </w:r>
      <w:r>
        <w:rPr>
          <w:noProof/>
        </w:rPr>
        <mc:AlternateContent>
          <mc:Choice Requires="wps">
            <w:drawing>
              <wp:anchor distT="0" distB="0" distL="114300" distR="114300" simplePos="0" relativeHeight="251691008" behindDoc="0" locked="0" layoutInCell="1" allowOverlap="1" wp14:anchorId="6C28D54A" wp14:editId="758B6CB1">
                <wp:simplePos x="0" y="0"/>
                <wp:positionH relativeFrom="page">
                  <wp:posOffset>0</wp:posOffset>
                </wp:positionH>
                <wp:positionV relativeFrom="paragraph">
                  <wp:posOffset>288925</wp:posOffset>
                </wp:positionV>
                <wp:extent cx="8039100" cy="2054860"/>
                <wp:effectExtent l="0" t="0" r="0" b="2540"/>
                <wp:wrapSquare wrapText="bothSides"/>
                <wp:docPr id="46" name="Rectangle 46"/>
                <wp:cNvGraphicFramePr/>
                <a:graphic xmlns:a="http://schemas.openxmlformats.org/drawingml/2006/main">
                  <a:graphicData uri="http://schemas.microsoft.com/office/word/2010/wordprocessingShape">
                    <wps:wsp>
                      <wps:cNvSpPr/>
                      <wps:spPr>
                        <a:xfrm>
                          <a:off x="0" y="0"/>
                          <a:ext cx="8039100" cy="2054860"/>
                        </a:xfrm>
                        <a:prstGeom prst="rect">
                          <a:avLst/>
                        </a:prstGeom>
                        <a:solidFill>
                          <a:srgbClr val="424579"/>
                        </a:solidFill>
                        <a:ln w="25400" cap="flat" cmpd="sng" algn="ctr">
                          <a:noFill/>
                          <a:prstDash val="solid"/>
                        </a:ln>
                        <a:effectLst/>
                      </wps:spPr>
                      <wps:txbx>
                        <w:txbxContent>
                          <w:p w14:paraId="04D83BFA" w14:textId="77777777" w:rsidR="005B5553" w:rsidRDefault="005B5553" w:rsidP="005B5553">
                            <w:pPr>
                              <w:pStyle w:val="TBBullet"/>
                              <w:numPr>
                                <w:ilvl w:val="0"/>
                                <w:numId w:val="0"/>
                              </w:numPr>
                              <w:rPr>
                                <w:rFonts w:ascii="SFUIDisplay-Regular" w:hAnsi="SFUIDisplay-Regula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51" style="position:absolute;margin-left:0;margin-top:22.75pt;width:633pt;height:161.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" fillcolor="#424579" stroked="f" strokeweight="2pt">
                <v:textbox>
                  <w:txbxContent>
                    <w:p w:rsidR="005B5553" w:rsidRDefault="005B5553" w:rsidP="005B5553">
                      <w:pPr>
                        <w:pStyle w:val="TBBullet"/>
                        <w:numPr>
                          <w:ilvl w:val="0"/>
                          <w:numId w:val="0"/>
                        </w:numPr>
                        <w:rPr>
                          <w:rFonts w:ascii="SFUIDisplay-Regular" w:hAnsi="SFUIDisplay-Regula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txbxContent>
                </v:textbox>
                <w10:wrap type="square" anchorx="page"/>
              </v:rect>
            </w:pict>
          </mc:Fallback>
        </mc:AlternateContent>
      </w:r>
    </w:p>
    <w:p w14:paraId="52EC4CBD" w14:textId="77777777" w:rsidR="005B5553" w:rsidRDefault="005B5553" w:rsidP="005B5553">
      <w:pPr>
        <w:pStyle w:val="Heading3"/>
        <w:rPr>
          <w:rFonts w:asciiTheme="minorHAnsi" w:hAnsiTheme="minorHAnsi"/>
        </w:rPr>
      </w:pPr>
    </w:p>
    <w:p w14:paraId="4E48C8B9" w14:textId="77777777" w:rsidR="005B5553" w:rsidRDefault="005B5553" w:rsidP="005B5553">
      <w:pPr>
        <w:pStyle w:val="Heading3"/>
      </w:pPr>
      <w:r>
        <w:t>Integration with Voting Systems and Voter Registration Systems</w:t>
      </w:r>
    </w:p>
    <w:p w14:paraId="594947C8" w14:textId="77777777" w:rsidR="005B5553" w:rsidRDefault="005B5553" w:rsidP="005B5553">
      <w:pPr>
        <w:pStyle w:val="RFPAnswer"/>
        <w:ind w:left="0"/>
      </w:pPr>
      <w:r>
        <w:t>The Poll Pad integrates with voting systems and voter registration systems (VRS), including Dominion’s Image Cast. Our development team continuously incorporates customer feedback to add new features and process improvements.</w:t>
      </w:r>
    </w:p>
    <w:p w14:paraId="6B53B70B" w14:textId="77777777" w:rsidR="00902E0B" w:rsidRDefault="00902E0B" w:rsidP="00902E0B">
      <w:pPr>
        <w:pStyle w:val="RFPAnswer"/>
      </w:pPr>
    </w:p>
    <w:p w14:paraId="05A216B6" w14:textId="77777777" w:rsidR="005B5553" w:rsidRDefault="005B5553">
      <w:pPr>
        <w:spacing w:before="0"/>
        <w:rPr>
          <w:rFonts w:ascii="Arial" w:hAnsi="Arial" w:cs="Arial"/>
          <w:b/>
          <w:color w:val="FF0000"/>
          <w:sz w:val="32"/>
          <w:szCs w:val="32"/>
        </w:rPr>
      </w:pPr>
      <w:r>
        <w:br w:type="page"/>
      </w:r>
    </w:p>
    <w:p w14:paraId="364E0561" w14:textId="77777777" w:rsidR="00902E0B" w:rsidRPr="00604A81" w:rsidRDefault="00902E0B" w:rsidP="00E20265">
      <w:pPr>
        <w:pStyle w:val="Heading2"/>
      </w:pPr>
      <w:r w:rsidRPr="00604A81">
        <w:lastRenderedPageBreak/>
        <w:t>- Ballot Marking Devices (BMD)</w:t>
      </w:r>
    </w:p>
    <w:p w14:paraId="6A313C18" w14:textId="77777777" w:rsidR="00902E0B" w:rsidRDefault="00902E0B" w:rsidP="00902E0B">
      <w:pPr>
        <w:pStyle w:val="RFPAnswer"/>
      </w:pPr>
    </w:p>
    <w:p w14:paraId="7DDB4719" w14:textId="77777777" w:rsidR="00902E0B" w:rsidRDefault="00604A81" w:rsidP="00902E0B">
      <w:pPr>
        <w:pStyle w:val="RFPAnswer"/>
      </w:pPr>
      <w:r>
        <w:t xml:space="preserve">The proposed Ballot Marking Device is the </w:t>
      </w:r>
      <w:proofErr w:type="spellStart"/>
      <w:r>
        <w:t>ImageCast</w:t>
      </w:r>
      <w:proofErr w:type="spellEnd"/>
      <w:r>
        <w:t xml:space="preserve"> X </w:t>
      </w:r>
      <w:r w:rsidR="00E119FA">
        <w:t xml:space="preserve">Prime </w:t>
      </w:r>
      <w:r w:rsidR="001F520B">
        <w:t xml:space="preserve">as </w:t>
      </w:r>
      <w:r>
        <w:t xml:space="preserve">certified under Democracy </w:t>
      </w:r>
      <w:r w:rsidRPr="001F520B">
        <w:t>Suite 5.5</w:t>
      </w:r>
      <w:r w:rsidR="001F520B" w:rsidRPr="001F520B">
        <w:t>A</w:t>
      </w:r>
      <w:r w:rsidRPr="001F520B">
        <w:t>.</w:t>
      </w:r>
    </w:p>
    <w:p w14:paraId="604376E0" w14:textId="77777777" w:rsidR="00902E0B" w:rsidRDefault="00902E0B" w:rsidP="00902E0B">
      <w:pPr>
        <w:pStyle w:val="RFPAnswer"/>
      </w:pPr>
    </w:p>
    <w:tbl>
      <w:tblPr>
        <w:tblStyle w:val="TableGrid"/>
        <w:tblW w:w="0" w:type="auto"/>
        <w:tblInd w:w="715" w:type="dxa"/>
        <w:tblLook w:val="04A0" w:firstRow="1" w:lastRow="0" w:firstColumn="1" w:lastColumn="0" w:noHBand="0" w:noVBand="1"/>
      </w:tblPr>
      <w:tblGrid>
        <w:gridCol w:w="3498"/>
        <w:gridCol w:w="4124"/>
      </w:tblGrid>
      <w:tr w:rsidR="00A826A0" w14:paraId="0B7DD283" w14:textId="77777777" w:rsidTr="004649CF">
        <w:tc>
          <w:tcPr>
            <w:tcW w:w="7622" w:type="dxa"/>
            <w:gridSpan w:val="2"/>
          </w:tcPr>
          <w:p w14:paraId="173465B1" w14:textId="77777777" w:rsidR="00A826A0" w:rsidRDefault="00A826A0" w:rsidP="004649CF">
            <w:pPr>
              <w:pStyle w:val="RFPAnswer"/>
              <w:ind w:left="0"/>
              <w:jc w:val="center"/>
              <w:rPr>
                <w:b/>
              </w:rPr>
            </w:pPr>
            <w:proofErr w:type="spellStart"/>
            <w:r>
              <w:rPr>
                <w:b/>
              </w:rPr>
              <w:t>ImageCast</w:t>
            </w:r>
            <w:proofErr w:type="spellEnd"/>
            <w:r>
              <w:rPr>
                <w:b/>
              </w:rPr>
              <w:t xml:space="preserve"> </w:t>
            </w:r>
            <w:r w:rsidR="00E119FA">
              <w:rPr>
                <w:b/>
              </w:rPr>
              <w:t xml:space="preserve">Prime </w:t>
            </w:r>
            <w:r>
              <w:rPr>
                <w:b/>
              </w:rPr>
              <w:t>X – Ballot Marking Device</w:t>
            </w:r>
          </w:p>
          <w:p w14:paraId="502DE382" w14:textId="77777777" w:rsidR="00A826A0" w:rsidRDefault="00A826A0" w:rsidP="004649CF">
            <w:pPr>
              <w:pStyle w:val="RFPAnswer"/>
              <w:ind w:left="0"/>
              <w:rPr>
                <w:noProof/>
              </w:rPr>
            </w:pPr>
          </w:p>
        </w:tc>
      </w:tr>
      <w:tr w:rsidR="00A826A0" w14:paraId="5C98E5D1" w14:textId="77777777" w:rsidTr="004649CF">
        <w:tc>
          <w:tcPr>
            <w:tcW w:w="7622" w:type="dxa"/>
            <w:gridSpan w:val="2"/>
          </w:tcPr>
          <w:p w14:paraId="7501AEB9" w14:textId="77777777" w:rsidR="00A826A0" w:rsidRPr="00734029" w:rsidRDefault="00A826A0" w:rsidP="004649CF">
            <w:pPr>
              <w:pStyle w:val="RFPAnswer"/>
              <w:ind w:left="1215"/>
              <w:rPr>
                <w:b/>
              </w:rPr>
            </w:pPr>
            <w:r>
              <w:rPr>
                <w:noProof/>
              </w:rPr>
              <w:drawing>
                <wp:inline distT="0" distB="0" distL="0" distR="0" wp14:anchorId="00D5C967" wp14:editId="249C14B7">
                  <wp:extent cx="3067050" cy="2044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7050" cy="2044700"/>
                          </a:xfrm>
                          <a:prstGeom prst="rect">
                            <a:avLst/>
                          </a:prstGeom>
                          <a:noFill/>
                          <a:ln>
                            <a:noFill/>
                          </a:ln>
                        </pic:spPr>
                      </pic:pic>
                    </a:graphicData>
                  </a:graphic>
                </wp:inline>
              </w:drawing>
            </w:r>
          </w:p>
        </w:tc>
      </w:tr>
      <w:tr w:rsidR="00A826A0" w14:paraId="792FCC35" w14:textId="77777777" w:rsidTr="004649CF">
        <w:tc>
          <w:tcPr>
            <w:tcW w:w="3498" w:type="dxa"/>
          </w:tcPr>
          <w:p w14:paraId="70B57171" w14:textId="77777777" w:rsidR="00A826A0" w:rsidRPr="00734029" w:rsidRDefault="00A826A0" w:rsidP="004649CF">
            <w:pPr>
              <w:pStyle w:val="RFPAnswer"/>
              <w:rPr>
                <w:rFonts w:ascii="Gotham Book" w:hAnsi="Gotham Book" w:cs="Gotham Book"/>
                <w:b/>
                <w:color w:val="000000"/>
                <w:sz w:val="24"/>
                <w:szCs w:val="24"/>
              </w:rPr>
            </w:pPr>
            <w:proofErr w:type="spellStart"/>
            <w:r w:rsidRPr="00734029">
              <w:rPr>
                <w:b/>
              </w:rPr>
              <w:t>I</w:t>
            </w:r>
            <w:r>
              <w:rPr>
                <w:b/>
              </w:rPr>
              <w:t>mage</w:t>
            </w:r>
            <w:r w:rsidRPr="00734029">
              <w:rPr>
                <w:b/>
              </w:rPr>
              <w:t>C</w:t>
            </w:r>
            <w:r>
              <w:rPr>
                <w:b/>
              </w:rPr>
              <w:t>ast</w:t>
            </w:r>
            <w:proofErr w:type="spellEnd"/>
            <w:r>
              <w:rPr>
                <w:b/>
              </w:rPr>
              <w:t xml:space="preserve"> X</w:t>
            </w:r>
            <w:r w:rsidRPr="00734029">
              <w:rPr>
                <w:b/>
              </w:rPr>
              <w:t xml:space="preserve"> </w:t>
            </w:r>
            <w:r w:rsidR="00E119FA">
              <w:rPr>
                <w:b/>
              </w:rPr>
              <w:t xml:space="preserve">Prime </w:t>
            </w:r>
            <w:r w:rsidRPr="00734029">
              <w:rPr>
                <w:b/>
              </w:rPr>
              <w:t>21” Tablet Specifications</w:t>
            </w:r>
          </w:p>
        </w:tc>
        <w:tc>
          <w:tcPr>
            <w:tcW w:w="4124" w:type="dxa"/>
          </w:tcPr>
          <w:p w14:paraId="7BCDF92D" w14:textId="77777777" w:rsidR="00A826A0" w:rsidRDefault="00A826A0" w:rsidP="004649CF">
            <w:pPr>
              <w:pStyle w:val="RFPAnswer"/>
              <w:rPr>
                <w:b/>
              </w:rPr>
            </w:pPr>
            <w:r>
              <w:rPr>
                <w:b/>
              </w:rPr>
              <w:t xml:space="preserve">Ballot Marking Device </w:t>
            </w:r>
          </w:p>
          <w:p w14:paraId="27DD40BD" w14:textId="77777777" w:rsidR="00A826A0" w:rsidRPr="00734029" w:rsidRDefault="00A826A0" w:rsidP="004649CF">
            <w:pPr>
              <w:pStyle w:val="RFPAnswer"/>
              <w:rPr>
                <w:b/>
              </w:rPr>
            </w:pPr>
            <w:r w:rsidRPr="00734029">
              <w:rPr>
                <w:b/>
              </w:rPr>
              <w:t>Printer Unit Specs</w:t>
            </w:r>
          </w:p>
          <w:p w14:paraId="6E096335" w14:textId="77777777" w:rsidR="00A826A0" w:rsidRDefault="00A826A0" w:rsidP="004649CF">
            <w:pPr>
              <w:autoSpaceDE w:val="0"/>
              <w:autoSpaceDN w:val="0"/>
              <w:adjustRightInd w:val="0"/>
              <w:jc w:val="center"/>
              <w:rPr>
                <w:rFonts w:ascii="Gotham Book" w:hAnsi="Gotham Book" w:cs="Gotham Book"/>
                <w:color w:val="000000"/>
                <w:sz w:val="24"/>
                <w:szCs w:val="24"/>
              </w:rPr>
            </w:pPr>
          </w:p>
        </w:tc>
      </w:tr>
      <w:tr w:rsidR="00A826A0" w14:paraId="45ADA2EF" w14:textId="77777777" w:rsidTr="004649CF">
        <w:trPr>
          <w:trHeight w:val="2480"/>
        </w:trPr>
        <w:tc>
          <w:tcPr>
            <w:tcW w:w="3498" w:type="dxa"/>
          </w:tcPr>
          <w:p w14:paraId="39B9F315" w14:textId="77777777" w:rsidR="00A826A0" w:rsidRPr="00430A52" w:rsidRDefault="00A826A0" w:rsidP="004649CF">
            <w:pPr>
              <w:pStyle w:val="RFPAnswer"/>
            </w:pPr>
            <w:r w:rsidRPr="00430A52">
              <w:t xml:space="preserve">Manufacturer: </w:t>
            </w:r>
            <w:proofErr w:type="spellStart"/>
            <w:r w:rsidRPr="00430A52">
              <w:t>Avalue</w:t>
            </w:r>
            <w:proofErr w:type="spellEnd"/>
            <w:r w:rsidRPr="00430A52">
              <w:t xml:space="preserve"> </w:t>
            </w:r>
          </w:p>
          <w:p w14:paraId="2DAF40C6" w14:textId="77777777" w:rsidR="00A826A0" w:rsidRPr="00430A52" w:rsidRDefault="00A826A0" w:rsidP="004649CF">
            <w:pPr>
              <w:pStyle w:val="RFPAnswer"/>
            </w:pPr>
            <w:r w:rsidRPr="00430A52">
              <w:t xml:space="preserve">Model: HID-21V </w:t>
            </w:r>
          </w:p>
          <w:p w14:paraId="3754C518" w14:textId="77777777" w:rsidR="00A826A0" w:rsidRPr="00430A52" w:rsidRDefault="00A826A0" w:rsidP="004649CF">
            <w:pPr>
              <w:pStyle w:val="RFPAnswer"/>
            </w:pPr>
            <w:r w:rsidRPr="00430A52">
              <w:t xml:space="preserve">OS: Android 5.1.1. </w:t>
            </w:r>
          </w:p>
          <w:p w14:paraId="4A1A0967" w14:textId="77777777" w:rsidR="00A826A0" w:rsidRPr="00430A52" w:rsidRDefault="00A826A0" w:rsidP="004649CF">
            <w:pPr>
              <w:pStyle w:val="RFPAnswer"/>
            </w:pPr>
            <w:r w:rsidRPr="00430A52">
              <w:t xml:space="preserve">Processor: Intel Celeron J1900 </w:t>
            </w:r>
          </w:p>
          <w:p w14:paraId="63E78C88" w14:textId="77777777" w:rsidR="00A826A0" w:rsidRPr="00430A52" w:rsidRDefault="00A826A0" w:rsidP="004649CF">
            <w:pPr>
              <w:pStyle w:val="RFPAnswer"/>
            </w:pPr>
            <w:r w:rsidRPr="00430A52">
              <w:t xml:space="preserve">Power: DC 19V input </w:t>
            </w:r>
          </w:p>
          <w:p w14:paraId="45072E9F" w14:textId="77777777" w:rsidR="00A826A0" w:rsidRPr="00430A52" w:rsidRDefault="00A826A0" w:rsidP="004649CF">
            <w:pPr>
              <w:pStyle w:val="RFPAnswer"/>
            </w:pPr>
            <w:r w:rsidRPr="00430A52">
              <w:t xml:space="preserve">Weight: 19.5 </w:t>
            </w:r>
            <w:proofErr w:type="spellStart"/>
            <w:r w:rsidRPr="00430A52">
              <w:t>lbs</w:t>
            </w:r>
            <w:proofErr w:type="spellEnd"/>
            <w:r w:rsidRPr="00430A52">
              <w:t xml:space="preserve"> (including battery) </w:t>
            </w:r>
          </w:p>
          <w:p w14:paraId="3F947536" w14:textId="77777777" w:rsidR="00A826A0" w:rsidRPr="00430A52" w:rsidRDefault="00A826A0" w:rsidP="004649CF">
            <w:pPr>
              <w:pStyle w:val="RFPAnswer"/>
            </w:pPr>
            <w:r w:rsidRPr="00430A52">
              <w:t xml:space="preserve">Dimensions: </w:t>
            </w:r>
            <w:r>
              <w:t xml:space="preserve">H </w:t>
            </w:r>
            <w:r w:rsidRPr="00430A52">
              <w:t xml:space="preserve">22” x </w:t>
            </w:r>
            <w:r>
              <w:t xml:space="preserve">W </w:t>
            </w:r>
            <w:r w:rsidRPr="00430A52">
              <w:t xml:space="preserve">13.5” x </w:t>
            </w:r>
            <w:r>
              <w:t xml:space="preserve">D </w:t>
            </w:r>
            <w:r w:rsidRPr="00430A52">
              <w:t xml:space="preserve">2.9” </w:t>
            </w:r>
          </w:p>
          <w:p w14:paraId="3D615E3A" w14:textId="77777777" w:rsidR="00A826A0" w:rsidRPr="00430A52" w:rsidRDefault="00A826A0" w:rsidP="004649CF">
            <w:pPr>
              <w:pStyle w:val="RFPAnswer"/>
            </w:pPr>
            <w:r w:rsidRPr="00430A52">
              <w:t xml:space="preserve">Battery Backup Life: 2 </w:t>
            </w:r>
            <w:proofErr w:type="gramStart"/>
            <w:r w:rsidRPr="00430A52">
              <w:t>hour</w:t>
            </w:r>
            <w:proofErr w:type="gramEnd"/>
            <w:r w:rsidRPr="00430A52">
              <w:t xml:space="preserve"> minimum</w:t>
            </w:r>
          </w:p>
          <w:p w14:paraId="5B68A718" w14:textId="77777777" w:rsidR="00A826A0" w:rsidRPr="00430A52" w:rsidRDefault="00A826A0" w:rsidP="004649CF">
            <w:pPr>
              <w:autoSpaceDE w:val="0"/>
              <w:autoSpaceDN w:val="0"/>
              <w:adjustRightInd w:val="0"/>
              <w:rPr>
                <w:rFonts w:ascii="Times New Roman" w:hAnsi="Times New Roman"/>
                <w:color w:val="000000"/>
                <w:sz w:val="24"/>
                <w:szCs w:val="24"/>
              </w:rPr>
            </w:pPr>
          </w:p>
        </w:tc>
        <w:tc>
          <w:tcPr>
            <w:tcW w:w="4124" w:type="dxa"/>
          </w:tcPr>
          <w:p w14:paraId="58DF1D42" w14:textId="77777777" w:rsidR="00A826A0" w:rsidRPr="00430A52" w:rsidRDefault="00A826A0" w:rsidP="004649CF">
            <w:pPr>
              <w:pStyle w:val="RFPAnswer"/>
            </w:pPr>
            <w:r w:rsidRPr="00430A52">
              <w:t xml:space="preserve">Model: </w:t>
            </w:r>
            <w:r>
              <w:t>M402dn</w:t>
            </w:r>
          </w:p>
          <w:p w14:paraId="02724924" w14:textId="77777777" w:rsidR="00A826A0" w:rsidRPr="00430A52" w:rsidRDefault="00A826A0" w:rsidP="004649CF">
            <w:pPr>
              <w:pStyle w:val="RFPAnswer"/>
            </w:pPr>
            <w:r w:rsidRPr="00430A52">
              <w:t xml:space="preserve">Power: DC 19V input </w:t>
            </w:r>
          </w:p>
          <w:p w14:paraId="756CAD96" w14:textId="77777777" w:rsidR="00A826A0" w:rsidRPr="00430A52" w:rsidRDefault="00A826A0" w:rsidP="004649CF">
            <w:pPr>
              <w:pStyle w:val="RFPAnswer"/>
            </w:pPr>
            <w:r>
              <w:t>Weight: 19</w:t>
            </w:r>
            <w:r w:rsidRPr="00430A52">
              <w:t xml:space="preserve"> </w:t>
            </w:r>
            <w:proofErr w:type="spellStart"/>
            <w:r w:rsidRPr="00430A52">
              <w:t>lbs</w:t>
            </w:r>
            <w:proofErr w:type="spellEnd"/>
            <w:r w:rsidRPr="00430A52">
              <w:t xml:space="preserve"> </w:t>
            </w:r>
          </w:p>
          <w:p w14:paraId="654C4695" w14:textId="77777777" w:rsidR="00A826A0" w:rsidRPr="00430A52" w:rsidRDefault="00A826A0" w:rsidP="004649CF">
            <w:pPr>
              <w:pStyle w:val="RFPAnswer"/>
            </w:pPr>
            <w:r w:rsidRPr="00430A52">
              <w:t xml:space="preserve">Dimensions: </w:t>
            </w:r>
            <w:r>
              <w:t>8.5” H</w:t>
            </w:r>
            <w:r w:rsidRPr="00430A52">
              <w:t xml:space="preserve"> x </w:t>
            </w:r>
            <w:r>
              <w:t>15</w:t>
            </w:r>
            <w:r w:rsidRPr="00430A52">
              <w:t>”</w:t>
            </w:r>
            <w:r>
              <w:t xml:space="preserve"> W</w:t>
            </w:r>
            <w:r w:rsidRPr="00430A52">
              <w:t xml:space="preserve"> x </w:t>
            </w:r>
            <w:r>
              <w:t>14</w:t>
            </w:r>
            <w:r w:rsidRPr="00430A52">
              <w:t>”</w:t>
            </w:r>
            <w:r>
              <w:t xml:space="preserve"> D</w:t>
            </w:r>
          </w:p>
          <w:p w14:paraId="3A3CB30C" w14:textId="77777777" w:rsidR="00A826A0" w:rsidRPr="00430A52" w:rsidRDefault="00A826A0" w:rsidP="004649CF">
            <w:pPr>
              <w:autoSpaceDE w:val="0"/>
              <w:autoSpaceDN w:val="0"/>
              <w:adjustRightInd w:val="0"/>
              <w:rPr>
                <w:rFonts w:ascii="Times New Roman" w:hAnsi="Times New Roman"/>
                <w:color w:val="000000"/>
                <w:sz w:val="24"/>
                <w:szCs w:val="24"/>
              </w:rPr>
            </w:pPr>
          </w:p>
        </w:tc>
      </w:tr>
    </w:tbl>
    <w:p w14:paraId="315080EB" w14:textId="77777777" w:rsidR="00A826A0" w:rsidRDefault="00A826A0" w:rsidP="00902E0B">
      <w:pPr>
        <w:pStyle w:val="RFPAnswer"/>
      </w:pPr>
    </w:p>
    <w:p w14:paraId="786E85E5" w14:textId="77777777" w:rsidR="00A826A0" w:rsidRPr="00887D05" w:rsidRDefault="00B020FE" w:rsidP="00902E0B">
      <w:pPr>
        <w:pStyle w:val="RFPAnswer"/>
        <w:rPr>
          <w:b/>
        </w:rPr>
      </w:pPr>
      <w:r>
        <w:rPr>
          <w:b/>
        </w:rPr>
        <w:t xml:space="preserve">Quantity - </w:t>
      </w:r>
      <w:r w:rsidR="00E119FA" w:rsidRPr="00887D05">
        <w:rPr>
          <w:b/>
        </w:rPr>
        <w:t xml:space="preserve"> </w:t>
      </w:r>
      <w:proofErr w:type="spellStart"/>
      <w:r w:rsidR="00E119FA" w:rsidRPr="00887D05">
        <w:rPr>
          <w:b/>
        </w:rPr>
        <w:t>I</w:t>
      </w:r>
      <w:r>
        <w:rPr>
          <w:b/>
        </w:rPr>
        <w:t>mageCast</w:t>
      </w:r>
      <w:proofErr w:type="spellEnd"/>
      <w:r>
        <w:rPr>
          <w:b/>
        </w:rPr>
        <w:t xml:space="preserve"> </w:t>
      </w:r>
      <w:r w:rsidR="00E119FA" w:rsidRPr="00887D05">
        <w:rPr>
          <w:b/>
        </w:rPr>
        <w:t>X Prime BMD’s is 30,050 as per Attachment O.  Dominion is proposing 30,050 Standard ICX Voting Booths.</w:t>
      </w:r>
    </w:p>
    <w:p w14:paraId="431389D1" w14:textId="77777777" w:rsidR="00887D05" w:rsidRDefault="00887D05" w:rsidP="00902E0B">
      <w:pPr>
        <w:pStyle w:val="RFPAnswer"/>
      </w:pPr>
    </w:p>
    <w:p w14:paraId="5F9AF8DB" w14:textId="77777777" w:rsidR="005B5553" w:rsidRDefault="005B5553">
      <w:pPr>
        <w:spacing w:before="0"/>
        <w:rPr>
          <w:rFonts w:ascii="Arial" w:hAnsi="Arial" w:cs="Arial"/>
          <w:b/>
          <w:color w:val="FF0000"/>
          <w:sz w:val="32"/>
          <w:szCs w:val="32"/>
        </w:rPr>
      </w:pPr>
      <w:r>
        <w:br w:type="page"/>
      </w:r>
    </w:p>
    <w:p w14:paraId="5749D2E8" w14:textId="77777777" w:rsidR="00902E0B" w:rsidRPr="00604A81" w:rsidRDefault="00902E0B" w:rsidP="00E20265">
      <w:pPr>
        <w:pStyle w:val="Heading2"/>
      </w:pPr>
      <w:r w:rsidRPr="00604A81">
        <w:lastRenderedPageBreak/>
        <w:t>- Polling Place Scanners (PPS)</w:t>
      </w:r>
    </w:p>
    <w:p w14:paraId="462CF6F5" w14:textId="77777777" w:rsidR="00902E0B" w:rsidRDefault="00902E0B" w:rsidP="00902E0B">
      <w:pPr>
        <w:pStyle w:val="RFPAnswer"/>
      </w:pPr>
    </w:p>
    <w:p w14:paraId="460AE554" w14:textId="77777777" w:rsidR="00A826A0" w:rsidRDefault="00A826A0" w:rsidP="00A826A0">
      <w:pPr>
        <w:pStyle w:val="RFPAnswer"/>
      </w:pPr>
      <w:r>
        <w:t xml:space="preserve">The proposed Polling Place Scanner is the </w:t>
      </w:r>
      <w:proofErr w:type="spellStart"/>
      <w:r>
        <w:t>ImageCast</w:t>
      </w:r>
      <w:proofErr w:type="spellEnd"/>
      <w:r>
        <w:t xml:space="preserve"> Precinct as certified under Democracy </w:t>
      </w:r>
      <w:r w:rsidRPr="001F520B">
        <w:t>Suite 5.5A.</w:t>
      </w:r>
    </w:p>
    <w:p w14:paraId="2B0C9691" w14:textId="77777777" w:rsidR="00A826A0" w:rsidRDefault="00A826A0" w:rsidP="00902E0B">
      <w:pPr>
        <w:pStyle w:val="RFPAnswer"/>
      </w:pPr>
    </w:p>
    <w:tbl>
      <w:tblPr>
        <w:tblStyle w:val="TableGrid"/>
        <w:tblW w:w="0" w:type="auto"/>
        <w:tblInd w:w="720" w:type="dxa"/>
        <w:tblLook w:val="04A0" w:firstRow="1" w:lastRow="0" w:firstColumn="1" w:lastColumn="0" w:noHBand="0" w:noVBand="1"/>
      </w:tblPr>
      <w:tblGrid>
        <w:gridCol w:w="7910"/>
      </w:tblGrid>
      <w:tr w:rsidR="00A826A0" w14:paraId="1828DC12" w14:textId="77777777" w:rsidTr="00A826A0">
        <w:tc>
          <w:tcPr>
            <w:tcW w:w="8630" w:type="dxa"/>
          </w:tcPr>
          <w:p w14:paraId="1CF9045B" w14:textId="77777777" w:rsidR="00A826A0" w:rsidRDefault="00A826A0" w:rsidP="00A826A0">
            <w:pPr>
              <w:pStyle w:val="RFPAnswer"/>
              <w:ind w:left="0"/>
              <w:jc w:val="center"/>
            </w:pPr>
            <w:proofErr w:type="spellStart"/>
            <w:r>
              <w:rPr>
                <w:b/>
              </w:rPr>
              <w:t>ImageCast</w:t>
            </w:r>
            <w:proofErr w:type="spellEnd"/>
            <w:r>
              <w:rPr>
                <w:b/>
              </w:rPr>
              <w:t xml:space="preserve"> Precinct</w:t>
            </w:r>
          </w:p>
        </w:tc>
      </w:tr>
      <w:tr w:rsidR="00A826A0" w14:paraId="00F681DC" w14:textId="77777777" w:rsidTr="00A826A0">
        <w:tc>
          <w:tcPr>
            <w:tcW w:w="8630" w:type="dxa"/>
          </w:tcPr>
          <w:p w14:paraId="728F5D2D" w14:textId="77777777" w:rsidR="00A826A0" w:rsidRDefault="00A826A0" w:rsidP="00902E0B">
            <w:pPr>
              <w:pStyle w:val="RFPAnswer"/>
              <w:ind w:left="0"/>
            </w:pPr>
            <w:r>
              <w:rPr>
                <w:noProof/>
              </w:rPr>
              <w:drawing>
                <wp:anchor distT="0" distB="0" distL="0" distR="0" simplePos="0" relativeHeight="251659264" behindDoc="0" locked="0" layoutInCell="1" allowOverlap="1" wp14:anchorId="12D36EFA" wp14:editId="5455182A">
                  <wp:simplePos x="0" y="0"/>
                  <wp:positionH relativeFrom="margin">
                    <wp:posOffset>622300</wp:posOffset>
                  </wp:positionH>
                  <wp:positionV relativeFrom="paragraph">
                    <wp:posOffset>112395</wp:posOffset>
                  </wp:positionV>
                  <wp:extent cx="3482402" cy="2321814"/>
                  <wp:effectExtent l="0" t="0" r="3810" b="2540"/>
                  <wp:wrapTopAndBottom/>
                  <wp:docPr id="191" name="image63.jpeg" descr="\\nas3\Sales\DVS Marketing\Images\May 9\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3.jpeg"/>
                          <pic:cNvPicPr/>
                        </pic:nvPicPr>
                        <pic:blipFill>
                          <a:blip r:embed="rId40" cstate="print"/>
                          <a:stretch>
                            <a:fillRect/>
                          </a:stretch>
                        </pic:blipFill>
                        <pic:spPr>
                          <a:xfrm>
                            <a:off x="0" y="0"/>
                            <a:ext cx="3482402" cy="2321814"/>
                          </a:xfrm>
                          <a:prstGeom prst="rect">
                            <a:avLst/>
                          </a:prstGeom>
                        </pic:spPr>
                      </pic:pic>
                    </a:graphicData>
                  </a:graphic>
                </wp:anchor>
              </w:drawing>
            </w:r>
          </w:p>
        </w:tc>
      </w:tr>
      <w:tr w:rsidR="00A826A0" w14:paraId="3A96FA36" w14:textId="77777777" w:rsidTr="00A826A0">
        <w:tc>
          <w:tcPr>
            <w:tcW w:w="8630" w:type="dxa"/>
          </w:tcPr>
          <w:p w14:paraId="0BE087CD" w14:textId="77777777" w:rsidR="00A826A0" w:rsidRPr="00E53577" w:rsidRDefault="00A826A0" w:rsidP="00A826A0">
            <w:pPr>
              <w:autoSpaceDE w:val="0"/>
              <w:autoSpaceDN w:val="0"/>
              <w:adjustRightInd w:val="0"/>
              <w:spacing w:before="0"/>
              <w:ind w:left="690"/>
              <w:rPr>
                <w:rFonts w:ascii="Times New Roman" w:hAnsi="Times New Roman"/>
                <w:color w:val="auto"/>
                <w:szCs w:val="22"/>
              </w:rPr>
            </w:pPr>
            <w:r w:rsidRPr="00E53577">
              <w:rPr>
                <w:rFonts w:ascii="Times New Roman" w:hAnsi="Times New Roman"/>
                <w:b/>
                <w:color w:val="auto"/>
                <w:szCs w:val="22"/>
              </w:rPr>
              <w:t>Model number:</w:t>
            </w:r>
            <w:r w:rsidRPr="00E53577">
              <w:rPr>
                <w:rFonts w:ascii="Times New Roman" w:hAnsi="Times New Roman"/>
                <w:color w:val="auto"/>
                <w:szCs w:val="22"/>
              </w:rPr>
              <w:t xml:space="preserve"> PCOS-330A 16V AC</w:t>
            </w:r>
          </w:p>
          <w:p w14:paraId="3FC683C3" w14:textId="77777777" w:rsidR="00A826A0" w:rsidRPr="00E53577" w:rsidRDefault="00A826A0" w:rsidP="00A826A0">
            <w:pPr>
              <w:autoSpaceDE w:val="0"/>
              <w:autoSpaceDN w:val="0"/>
              <w:adjustRightInd w:val="0"/>
              <w:spacing w:before="0"/>
              <w:ind w:left="690"/>
              <w:rPr>
                <w:rFonts w:ascii="Times New Roman" w:hAnsi="Times New Roman"/>
                <w:color w:val="auto"/>
                <w:szCs w:val="22"/>
              </w:rPr>
            </w:pPr>
            <w:r w:rsidRPr="00E53577">
              <w:rPr>
                <w:rFonts w:ascii="Times New Roman" w:hAnsi="Times New Roman"/>
                <w:b/>
                <w:color w:val="auto"/>
                <w:szCs w:val="22"/>
              </w:rPr>
              <w:t>OS:</w:t>
            </w:r>
            <w:r w:rsidRPr="00E53577">
              <w:rPr>
                <w:rFonts w:ascii="Times New Roman" w:hAnsi="Times New Roman"/>
                <w:color w:val="auto"/>
                <w:szCs w:val="22"/>
              </w:rPr>
              <w:t xml:space="preserve"> Linux</w:t>
            </w:r>
          </w:p>
          <w:p w14:paraId="3DB9AF56" w14:textId="77777777" w:rsidR="00A826A0" w:rsidRPr="00E53577" w:rsidRDefault="00A826A0" w:rsidP="00A826A0">
            <w:pPr>
              <w:autoSpaceDE w:val="0"/>
              <w:autoSpaceDN w:val="0"/>
              <w:adjustRightInd w:val="0"/>
              <w:spacing w:before="0"/>
              <w:ind w:left="690"/>
              <w:rPr>
                <w:rFonts w:ascii="Times New Roman" w:hAnsi="Times New Roman"/>
                <w:color w:val="auto"/>
                <w:szCs w:val="22"/>
              </w:rPr>
            </w:pPr>
            <w:r w:rsidRPr="00E53577">
              <w:rPr>
                <w:rFonts w:ascii="Times New Roman" w:hAnsi="Times New Roman"/>
                <w:b/>
                <w:color w:val="auto"/>
                <w:szCs w:val="22"/>
              </w:rPr>
              <w:t>Processor:</w:t>
            </w:r>
            <w:r w:rsidRPr="00E53577">
              <w:rPr>
                <w:rFonts w:ascii="Times New Roman" w:hAnsi="Times New Roman"/>
                <w:color w:val="auto"/>
                <w:szCs w:val="22"/>
              </w:rPr>
              <w:t xml:space="preserve"> NXP ARM Cortex-A9 Dual Core 1GHz</w:t>
            </w:r>
          </w:p>
          <w:p w14:paraId="17885029" w14:textId="77777777" w:rsidR="00A826A0" w:rsidRPr="00E53577" w:rsidRDefault="00A826A0" w:rsidP="00A826A0">
            <w:pPr>
              <w:autoSpaceDE w:val="0"/>
              <w:autoSpaceDN w:val="0"/>
              <w:adjustRightInd w:val="0"/>
              <w:spacing w:before="0"/>
              <w:ind w:left="690"/>
              <w:rPr>
                <w:rFonts w:ascii="Times New Roman" w:hAnsi="Times New Roman"/>
                <w:color w:val="auto"/>
                <w:szCs w:val="22"/>
              </w:rPr>
            </w:pPr>
            <w:r w:rsidRPr="00E53577">
              <w:rPr>
                <w:rFonts w:ascii="Times New Roman" w:hAnsi="Times New Roman"/>
                <w:b/>
                <w:color w:val="auto"/>
                <w:szCs w:val="22"/>
              </w:rPr>
              <w:t>Memory:</w:t>
            </w:r>
            <w:r w:rsidRPr="00E53577">
              <w:rPr>
                <w:rFonts w:ascii="Times New Roman" w:hAnsi="Times New Roman"/>
                <w:color w:val="auto"/>
                <w:szCs w:val="22"/>
              </w:rPr>
              <w:t xml:space="preserve"> 2GB</w:t>
            </w:r>
          </w:p>
          <w:p w14:paraId="6377E72B" w14:textId="77777777" w:rsidR="00A826A0" w:rsidRPr="00E53577" w:rsidRDefault="00A826A0" w:rsidP="00A826A0">
            <w:pPr>
              <w:autoSpaceDE w:val="0"/>
              <w:autoSpaceDN w:val="0"/>
              <w:adjustRightInd w:val="0"/>
              <w:spacing w:before="0"/>
              <w:ind w:left="690"/>
              <w:rPr>
                <w:rFonts w:ascii="Times New Roman" w:hAnsi="Times New Roman"/>
                <w:color w:val="auto"/>
                <w:szCs w:val="22"/>
              </w:rPr>
            </w:pPr>
            <w:r w:rsidRPr="00E53577">
              <w:rPr>
                <w:rFonts w:ascii="Times New Roman" w:hAnsi="Times New Roman"/>
                <w:b/>
                <w:color w:val="auto"/>
                <w:szCs w:val="22"/>
              </w:rPr>
              <w:t>Modem:</w:t>
            </w:r>
            <w:r w:rsidRPr="00E53577">
              <w:rPr>
                <w:rFonts w:ascii="Times New Roman" w:hAnsi="Times New Roman"/>
                <w:color w:val="auto"/>
                <w:szCs w:val="22"/>
              </w:rPr>
              <w:t xml:space="preserve"> External Multi-Tech HSPA USB Modem</w:t>
            </w:r>
          </w:p>
          <w:p w14:paraId="09EC5842" w14:textId="77777777" w:rsidR="00A826A0" w:rsidRPr="00E53577" w:rsidRDefault="00A826A0" w:rsidP="00A826A0">
            <w:pPr>
              <w:autoSpaceDE w:val="0"/>
              <w:autoSpaceDN w:val="0"/>
              <w:adjustRightInd w:val="0"/>
              <w:spacing w:before="0"/>
              <w:ind w:left="690"/>
              <w:rPr>
                <w:rFonts w:ascii="Times New Roman" w:hAnsi="Times New Roman"/>
                <w:color w:val="auto"/>
                <w:szCs w:val="22"/>
              </w:rPr>
            </w:pPr>
            <w:r w:rsidRPr="00E53577">
              <w:rPr>
                <w:rFonts w:ascii="Times New Roman" w:hAnsi="Times New Roman"/>
                <w:b/>
                <w:color w:val="auto"/>
                <w:szCs w:val="22"/>
              </w:rPr>
              <w:t>Weight:</w:t>
            </w:r>
            <w:r w:rsidRPr="00E53577">
              <w:rPr>
                <w:rFonts w:ascii="Times New Roman" w:hAnsi="Times New Roman"/>
                <w:color w:val="auto"/>
                <w:szCs w:val="22"/>
              </w:rPr>
              <w:t xml:space="preserve"> 14 lbs.</w:t>
            </w:r>
          </w:p>
          <w:p w14:paraId="4B028436" w14:textId="77777777" w:rsidR="00A826A0" w:rsidRDefault="00A826A0" w:rsidP="00A826A0">
            <w:pPr>
              <w:pStyle w:val="RFPAnswer"/>
              <w:ind w:left="690"/>
            </w:pPr>
            <w:r w:rsidRPr="00E53577">
              <w:rPr>
                <w:b/>
              </w:rPr>
              <w:t>Dimensions</w:t>
            </w:r>
            <w:r w:rsidRPr="00E53577">
              <w:t>: 17” x 13” x 3.5”</w:t>
            </w:r>
          </w:p>
        </w:tc>
      </w:tr>
    </w:tbl>
    <w:p w14:paraId="4D09C75A" w14:textId="77777777" w:rsidR="005B5553" w:rsidRDefault="005B5553" w:rsidP="00902E0B">
      <w:pPr>
        <w:pStyle w:val="RFPAnswer"/>
      </w:pPr>
    </w:p>
    <w:p w14:paraId="0B31AA74" w14:textId="77777777" w:rsidR="005B5553" w:rsidRDefault="005B5553">
      <w:pPr>
        <w:spacing w:before="0"/>
        <w:rPr>
          <w:rFonts w:ascii="Times New Roman" w:hAnsi="Times New Roman"/>
          <w:color w:val="auto"/>
          <w:szCs w:val="22"/>
        </w:rPr>
      </w:pPr>
      <w:r>
        <w:br w:type="page"/>
      </w:r>
    </w:p>
    <w:p w14:paraId="0B64E70E" w14:textId="77777777" w:rsidR="00A826A0" w:rsidRDefault="00A826A0" w:rsidP="00902E0B">
      <w:pPr>
        <w:pStyle w:val="RFPAnswer"/>
      </w:pPr>
    </w:p>
    <w:tbl>
      <w:tblPr>
        <w:tblW w:w="7920"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920"/>
      </w:tblGrid>
      <w:tr w:rsidR="00E20265" w14:paraId="6CBCB367" w14:textId="77777777" w:rsidTr="00E20265">
        <w:trPr>
          <w:trHeight w:val="262"/>
        </w:trPr>
        <w:tc>
          <w:tcPr>
            <w:tcW w:w="7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00BF6E" w14:textId="77777777" w:rsidR="00E20265" w:rsidRDefault="00E20265" w:rsidP="00E20265">
            <w:pPr>
              <w:pStyle w:val="RFPAnswer"/>
              <w:ind w:left="0"/>
              <w:jc w:val="center"/>
              <w:rPr>
                <w:rFonts w:cstheme="minorHAnsi"/>
              </w:rPr>
            </w:pPr>
            <w:proofErr w:type="spellStart"/>
            <w:r w:rsidRPr="00E20265">
              <w:rPr>
                <w:b/>
              </w:rPr>
              <w:t>ImageCast</w:t>
            </w:r>
            <w:proofErr w:type="spellEnd"/>
            <w:r w:rsidRPr="00E20265">
              <w:rPr>
                <w:b/>
              </w:rPr>
              <w:t xml:space="preserve"> Precinct Ballot Box</w:t>
            </w:r>
          </w:p>
        </w:tc>
      </w:tr>
      <w:tr w:rsidR="00E20265" w14:paraId="689636DA" w14:textId="77777777" w:rsidTr="00E20265">
        <w:trPr>
          <w:trHeight w:val="262"/>
        </w:trPr>
        <w:tc>
          <w:tcPr>
            <w:tcW w:w="7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3B6B75" w14:textId="77777777" w:rsidR="00E20265" w:rsidRDefault="00E20265">
            <w:pPr>
              <w:autoSpaceDE w:val="0"/>
              <w:autoSpaceDN w:val="0"/>
              <w:rPr>
                <w:rFonts w:cstheme="minorHAnsi"/>
                <w:color w:val="1F497D" w:themeColor="text2"/>
              </w:rPr>
            </w:pPr>
            <w:r>
              <w:rPr>
                <w:noProof/>
              </w:rPr>
              <w:drawing>
                <wp:anchor distT="0" distB="0" distL="0" distR="0" simplePos="0" relativeHeight="251661312" behindDoc="0" locked="0" layoutInCell="1" allowOverlap="1" wp14:anchorId="5F8CF350" wp14:editId="3D5F235F">
                  <wp:simplePos x="0" y="0"/>
                  <wp:positionH relativeFrom="page">
                    <wp:posOffset>1046480</wp:posOffset>
                  </wp:positionH>
                  <wp:positionV relativeFrom="paragraph">
                    <wp:posOffset>127000</wp:posOffset>
                  </wp:positionV>
                  <wp:extent cx="2630805" cy="2924810"/>
                  <wp:effectExtent l="0" t="0" r="0" b="0"/>
                  <wp:wrapTopAndBottom/>
                  <wp:docPr id="19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4.jpeg"/>
                          <pic:cNvPicPr/>
                        </pic:nvPicPr>
                        <pic:blipFill>
                          <a:blip r:embed="rId41" cstate="print"/>
                          <a:stretch>
                            <a:fillRect/>
                          </a:stretch>
                        </pic:blipFill>
                        <pic:spPr>
                          <a:xfrm>
                            <a:off x="0" y="0"/>
                            <a:ext cx="2630805" cy="2924810"/>
                          </a:xfrm>
                          <a:prstGeom prst="rect">
                            <a:avLst/>
                          </a:prstGeom>
                        </pic:spPr>
                      </pic:pic>
                    </a:graphicData>
                  </a:graphic>
                </wp:anchor>
              </w:drawing>
            </w:r>
          </w:p>
        </w:tc>
      </w:tr>
      <w:tr w:rsidR="00E20265" w14:paraId="3AF8B429" w14:textId="77777777" w:rsidTr="00E20265">
        <w:trPr>
          <w:trHeight w:val="262"/>
        </w:trPr>
        <w:tc>
          <w:tcPr>
            <w:tcW w:w="7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C330BF" w14:textId="77777777" w:rsidR="00E20265" w:rsidRDefault="00E20265">
            <w:pPr>
              <w:pStyle w:val="RFPAnswer"/>
              <w:ind w:left="0"/>
            </w:pPr>
            <w:r>
              <w:t xml:space="preserve">The </w:t>
            </w:r>
            <w:proofErr w:type="spellStart"/>
            <w:r>
              <w:t>ImageCast</w:t>
            </w:r>
            <w:proofErr w:type="spellEnd"/>
            <w:r>
              <w:t xml:space="preserve"> Precinct includes a plastic ballot box to receive cast ballots directly from the </w:t>
            </w:r>
            <w:proofErr w:type="spellStart"/>
            <w:r>
              <w:t>ImageCast</w:t>
            </w:r>
            <w:proofErr w:type="spellEnd"/>
            <w:r>
              <w:t xml:space="preserve"> precinct tabulator. The ballot box contains several key elements such as multiple storage compartments (main, diverted, auxiliary), multiple locks and doors, and access control monitoring.  The </w:t>
            </w:r>
            <w:proofErr w:type="spellStart"/>
            <w:r>
              <w:t>ImageCast</w:t>
            </w:r>
            <w:proofErr w:type="spellEnd"/>
            <w:r>
              <w:t xml:space="preserve"> Precinct and attached ballot box are integrated components of the voting system, and it include</w:t>
            </w:r>
            <w:r w:rsidR="00E119FA">
              <w:t>s</w:t>
            </w:r>
            <w:r>
              <w:t xml:space="preserve"> security arrangements to prevent unauthorized access to the tabulation component and a locking access door for all ballot locations.</w:t>
            </w:r>
          </w:p>
          <w:p w14:paraId="0C31EA47" w14:textId="77777777" w:rsidR="00E20265" w:rsidRDefault="00E20265">
            <w:pPr>
              <w:pStyle w:val="RFPAnswer"/>
            </w:pPr>
          </w:p>
          <w:p w14:paraId="71F565EE" w14:textId="77777777" w:rsidR="00E20265" w:rsidRDefault="00E20265">
            <w:pPr>
              <w:pStyle w:val="RFPAnswer"/>
              <w:ind w:left="16"/>
            </w:pPr>
            <w:r>
              <w:t xml:space="preserve">The capacity of the ballot box exceeded 1,500 sheets for 11-inch, 14-inch, 17-inch, and 22-inch ballots with 65lb, 80lb, and 100lb paper weights.  </w:t>
            </w:r>
          </w:p>
          <w:p w14:paraId="6E5447E1" w14:textId="77777777" w:rsidR="00E20265" w:rsidRPr="00E20265" w:rsidRDefault="00E20265">
            <w:pPr>
              <w:rPr>
                <w:rFonts w:ascii="Times New Roman" w:hAnsi="Times New Roman"/>
                <w:color w:val="auto"/>
              </w:rPr>
            </w:pPr>
            <w:r w:rsidRPr="00E20265">
              <w:rPr>
                <w:rFonts w:ascii="Times New Roman" w:hAnsi="Times New Roman"/>
                <w:color w:val="auto"/>
              </w:rPr>
              <w:t>The overall size of the ballot box with the lid on is 25” (W) by 38” (D) by 44” (H) and the weight is 85 pounds.</w:t>
            </w:r>
          </w:p>
          <w:p w14:paraId="32567CA6" w14:textId="77777777" w:rsidR="00E20265" w:rsidRDefault="00E20265">
            <w:pPr>
              <w:autoSpaceDE w:val="0"/>
              <w:autoSpaceDN w:val="0"/>
              <w:adjustRightInd w:val="0"/>
              <w:rPr>
                <w:rFonts w:ascii="Times New Roman" w:hAnsi="Times New Roman"/>
              </w:rPr>
            </w:pPr>
          </w:p>
        </w:tc>
      </w:tr>
    </w:tbl>
    <w:p w14:paraId="72246A26" w14:textId="77777777" w:rsidR="00E20265" w:rsidRDefault="00E20265" w:rsidP="00E20265">
      <w:pPr>
        <w:rPr>
          <w:rFonts w:asciiTheme="minorHAnsi" w:eastAsiaTheme="minorHAnsi" w:hAnsiTheme="minorHAnsi" w:cstheme="minorBidi"/>
          <w:szCs w:val="22"/>
        </w:rPr>
      </w:pPr>
    </w:p>
    <w:p w14:paraId="7A092B2A" w14:textId="77777777" w:rsidR="00E20265" w:rsidRDefault="00B020FE" w:rsidP="00E20265">
      <w:pPr>
        <w:rPr>
          <w:rFonts w:asciiTheme="minorHAnsi" w:eastAsiaTheme="minorHAnsi" w:hAnsiTheme="minorHAnsi" w:cstheme="minorBidi"/>
          <w:szCs w:val="22"/>
        </w:rPr>
      </w:pPr>
      <w:r>
        <w:rPr>
          <w:rFonts w:ascii="Times New Roman" w:hAnsi="Times New Roman"/>
          <w:b/>
          <w:color w:val="auto"/>
          <w:szCs w:val="22"/>
        </w:rPr>
        <w:t xml:space="preserve">Quantity </w:t>
      </w:r>
      <w:r w:rsidR="00EA3D55" w:rsidRPr="00887D05">
        <w:rPr>
          <w:rFonts w:ascii="Times New Roman" w:hAnsi="Times New Roman"/>
          <w:b/>
          <w:color w:val="auto"/>
          <w:szCs w:val="22"/>
        </w:rPr>
        <w:t>–</w:t>
      </w:r>
      <w:r>
        <w:rPr>
          <w:rFonts w:ascii="Times New Roman" w:hAnsi="Times New Roman"/>
          <w:b/>
          <w:color w:val="auto"/>
          <w:szCs w:val="22"/>
        </w:rPr>
        <w:t xml:space="preserve"> </w:t>
      </w:r>
      <w:r w:rsidR="00EA3D55" w:rsidRPr="00887D05">
        <w:rPr>
          <w:rFonts w:ascii="Times New Roman" w:hAnsi="Times New Roman"/>
          <w:b/>
          <w:color w:val="auto"/>
          <w:szCs w:val="22"/>
        </w:rPr>
        <w:t>Dominion is proposing 3,500 ICP Precinct Scanners in accordance to Attachment O.    Each scanner comes with a Ballot Box, 3,500 Ballot Boxes.</w:t>
      </w:r>
    </w:p>
    <w:p w14:paraId="4CC9D1BC" w14:textId="77777777" w:rsidR="00887D05" w:rsidRDefault="00887D05" w:rsidP="00E20265">
      <w:pPr>
        <w:pStyle w:val="Heading2"/>
      </w:pPr>
    </w:p>
    <w:p w14:paraId="757FED4A" w14:textId="77777777" w:rsidR="005B5553" w:rsidRDefault="005B5553">
      <w:pPr>
        <w:spacing w:before="0"/>
        <w:rPr>
          <w:rFonts w:ascii="Arial" w:hAnsi="Arial" w:cs="Arial"/>
          <w:b/>
          <w:color w:val="FF0000"/>
          <w:sz w:val="32"/>
          <w:szCs w:val="32"/>
        </w:rPr>
      </w:pPr>
      <w:r>
        <w:br w:type="page"/>
      </w:r>
    </w:p>
    <w:p w14:paraId="47BF2179" w14:textId="77777777" w:rsidR="00902E0B" w:rsidRPr="001F520B" w:rsidRDefault="00902E0B" w:rsidP="00E20265">
      <w:pPr>
        <w:pStyle w:val="Heading2"/>
      </w:pPr>
      <w:r w:rsidRPr="001F520B">
        <w:lastRenderedPageBreak/>
        <w:t>- Central Scanning Devices (CSD)</w:t>
      </w:r>
    </w:p>
    <w:p w14:paraId="0A7406E3" w14:textId="77777777" w:rsidR="00902E0B" w:rsidRDefault="00902E0B" w:rsidP="00902E0B">
      <w:pPr>
        <w:pStyle w:val="RFPAnswer"/>
      </w:pPr>
    </w:p>
    <w:p w14:paraId="2038E378" w14:textId="77777777" w:rsidR="001F520B" w:rsidRDefault="001F520B" w:rsidP="001F520B">
      <w:pPr>
        <w:pStyle w:val="RFPAnswer"/>
      </w:pPr>
      <w:r>
        <w:t xml:space="preserve">The proposed central scanning device is the </w:t>
      </w:r>
      <w:proofErr w:type="spellStart"/>
      <w:r>
        <w:t>ImageCast</w:t>
      </w:r>
      <w:proofErr w:type="spellEnd"/>
      <w:r>
        <w:t xml:space="preserve"> Central as certified under </w:t>
      </w:r>
      <w:r w:rsidRPr="001F520B">
        <w:t>Democracy Suite 5.5A.</w:t>
      </w:r>
      <w:r w:rsidR="00E20265">
        <w:t xml:space="preserve"> The </w:t>
      </w:r>
      <w:proofErr w:type="spellStart"/>
      <w:r w:rsidR="00E20265">
        <w:t>ImageCast</w:t>
      </w:r>
      <w:proofErr w:type="spellEnd"/>
      <w:r w:rsidR="00E20265">
        <w:t xml:space="preserve"> Central can be paired with two scanners including the </w:t>
      </w:r>
      <w:proofErr w:type="gramStart"/>
      <w:r w:rsidR="00E20265">
        <w:t>high Speed</w:t>
      </w:r>
      <w:proofErr w:type="gramEnd"/>
      <w:r w:rsidR="00E20265">
        <w:t xml:space="preserve"> Canon G1130 and, for smaller counties with limited scanning needs, the Canon M</w:t>
      </w:r>
      <w:r w:rsidR="00EA3D55">
        <w:t>1</w:t>
      </w:r>
      <w:r w:rsidR="00E20265">
        <w:t>60</w:t>
      </w:r>
      <w:r w:rsidR="00EA3D55">
        <w:t xml:space="preserve">ii. </w:t>
      </w:r>
      <w:r w:rsidR="00E20265">
        <w:t xml:space="preserve">  </w:t>
      </w:r>
    </w:p>
    <w:p w14:paraId="417B447E" w14:textId="77777777" w:rsidR="00E20265" w:rsidRDefault="00E20265" w:rsidP="001F520B">
      <w:pPr>
        <w:pStyle w:val="RFPAnswer"/>
      </w:pPr>
    </w:p>
    <w:tbl>
      <w:tblPr>
        <w:tblStyle w:val="TableGrid"/>
        <w:tblW w:w="0" w:type="auto"/>
        <w:tblInd w:w="720" w:type="dxa"/>
        <w:tblLook w:val="04A0" w:firstRow="1" w:lastRow="0" w:firstColumn="1" w:lastColumn="0" w:noHBand="0" w:noVBand="1"/>
      </w:tblPr>
      <w:tblGrid>
        <w:gridCol w:w="7910"/>
      </w:tblGrid>
      <w:tr w:rsidR="00E20265" w14:paraId="4FBAAA9E" w14:textId="77777777" w:rsidTr="00E20265">
        <w:tc>
          <w:tcPr>
            <w:tcW w:w="7910" w:type="dxa"/>
          </w:tcPr>
          <w:p w14:paraId="30FF5DB5" w14:textId="77777777" w:rsidR="00E20265" w:rsidRDefault="00E20265" w:rsidP="004649CF">
            <w:pPr>
              <w:pStyle w:val="RFPAnswer"/>
              <w:ind w:left="0"/>
              <w:jc w:val="center"/>
            </w:pPr>
            <w:proofErr w:type="spellStart"/>
            <w:r>
              <w:rPr>
                <w:b/>
              </w:rPr>
              <w:t>ImageCast</w:t>
            </w:r>
            <w:proofErr w:type="spellEnd"/>
            <w:r>
              <w:rPr>
                <w:b/>
              </w:rPr>
              <w:t xml:space="preserve"> Central</w:t>
            </w:r>
          </w:p>
        </w:tc>
      </w:tr>
      <w:tr w:rsidR="00E20265" w14:paraId="30BD87AF" w14:textId="77777777" w:rsidTr="00E20265">
        <w:tc>
          <w:tcPr>
            <w:tcW w:w="7910" w:type="dxa"/>
          </w:tcPr>
          <w:p w14:paraId="47303C46" w14:textId="77777777" w:rsidR="00E20265" w:rsidRPr="00103713" w:rsidRDefault="00E20265" w:rsidP="00E20265">
            <w:pPr>
              <w:pStyle w:val="RFPAnswer"/>
              <w:ind w:left="8640"/>
            </w:pPr>
            <w:r>
              <w:rPr>
                <w:noProof/>
              </w:rPr>
              <w:drawing>
                <wp:anchor distT="0" distB="0" distL="0" distR="0" simplePos="0" relativeHeight="251663360" behindDoc="0" locked="0" layoutInCell="1" allowOverlap="1" wp14:anchorId="05DCCF27" wp14:editId="0303C444">
                  <wp:simplePos x="0" y="0"/>
                  <wp:positionH relativeFrom="margin">
                    <wp:posOffset>737870</wp:posOffset>
                  </wp:positionH>
                  <wp:positionV relativeFrom="paragraph">
                    <wp:posOffset>87630</wp:posOffset>
                  </wp:positionV>
                  <wp:extent cx="3392805" cy="2625090"/>
                  <wp:effectExtent l="0" t="0" r="0" b="3810"/>
                  <wp:wrapTopAndBottom/>
                  <wp:docPr id="63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7.jpeg"/>
                          <pic:cNvPicPr/>
                        </pic:nvPicPr>
                        <pic:blipFill>
                          <a:blip r:embed="rId42" cstate="print"/>
                          <a:stretch>
                            <a:fillRect/>
                          </a:stretch>
                        </pic:blipFill>
                        <pic:spPr>
                          <a:xfrm>
                            <a:off x="0" y="0"/>
                            <a:ext cx="3392805" cy="2625090"/>
                          </a:xfrm>
                          <a:prstGeom prst="rect">
                            <a:avLst/>
                          </a:prstGeom>
                        </pic:spPr>
                      </pic:pic>
                    </a:graphicData>
                  </a:graphic>
                  <wp14:sizeRelH relativeFrom="margin">
                    <wp14:pctWidth>0</wp14:pctWidth>
                  </wp14:sizeRelH>
                  <wp14:sizeRelV relativeFrom="margin">
                    <wp14:pctHeight>0</wp14:pctHeight>
                  </wp14:sizeRelV>
                </wp:anchor>
              </w:drawing>
            </w:r>
          </w:p>
          <w:p w14:paraId="20853135" w14:textId="77777777" w:rsidR="00E20265" w:rsidRDefault="00E20265" w:rsidP="004649CF">
            <w:pPr>
              <w:pStyle w:val="RFPAnswer"/>
              <w:ind w:left="0"/>
            </w:pPr>
          </w:p>
        </w:tc>
      </w:tr>
      <w:tr w:rsidR="00E20265" w14:paraId="10DA5012" w14:textId="77777777" w:rsidTr="00E20265">
        <w:tc>
          <w:tcPr>
            <w:tcW w:w="7910" w:type="dxa"/>
          </w:tcPr>
          <w:p w14:paraId="720B1EB6" w14:textId="77777777" w:rsidR="00E20265" w:rsidRPr="00E20265" w:rsidRDefault="00E20265" w:rsidP="00E20265">
            <w:pPr>
              <w:rPr>
                <w:rFonts w:ascii="Times New Roman" w:hAnsi="Times New Roman"/>
                <w:color w:val="auto"/>
                <w:szCs w:val="22"/>
              </w:rPr>
            </w:pPr>
            <w:r w:rsidRPr="00E20265">
              <w:rPr>
                <w:rFonts w:ascii="Times New Roman" w:hAnsi="Times New Roman"/>
                <w:color w:val="auto"/>
                <w:szCs w:val="22"/>
              </w:rPr>
              <w:t xml:space="preserve">Includes Canon DR-G1130 scanner, Dell OptiPlex 7440 AIO computer, one 8GB flash memory card, one </w:t>
            </w:r>
            <w:proofErr w:type="spellStart"/>
            <w:r w:rsidRPr="00E20265">
              <w:rPr>
                <w:rFonts w:ascii="Times New Roman" w:hAnsi="Times New Roman"/>
                <w:color w:val="auto"/>
                <w:szCs w:val="22"/>
              </w:rPr>
              <w:t>i</w:t>
            </w:r>
            <w:proofErr w:type="spellEnd"/>
            <w:r w:rsidRPr="00E20265">
              <w:rPr>
                <w:rFonts w:ascii="Times New Roman" w:hAnsi="Times New Roman"/>
                <w:color w:val="auto"/>
                <w:szCs w:val="22"/>
              </w:rPr>
              <w:t xml:space="preserve">-Button (black), one </w:t>
            </w:r>
            <w:proofErr w:type="spellStart"/>
            <w:r w:rsidRPr="00E20265">
              <w:rPr>
                <w:rFonts w:ascii="Times New Roman" w:hAnsi="Times New Roman"/>
                <w:color w:val="auto"/>
                <w:szCs w:val="22"/>
              </w:rPr>
              <w:t>i</w:t>
            </w:r>
            <w:proofErr w:type="spellEnd"/>
            <w:r w:rsidRPr="00E20265">
              <w:rPr>
                <w:rFonts w:ascii="Times New Roman" w:hAnsi="Times New Roman"/>
                <w:color w:val="auto"/>
                <w:szCs w:val="22"/>
              </w:rPr>
              <w:t>-Button Programmer with USB Adapter, patch cable 25', Lexar LRW400CRBNA reader.</w:t>
            </w:r>
          </w:p>
          <w:p w14:paraId="2FA619AA" w14:textId="77777777" w:rsidR="00E20265" w:rsidRPr="00E20265" w:rsidRDefault="00E20265" w:rsidP="00E20265">
            <w:pPr>
              <w:rPr>
                <w:rFonts w:ascii="Times New Roman" w:hAnsi="Times New Roman"/>
                <w:color w:val="auto"/>
                <w:szCs w:val="22"/>
              </w:rPr>
            </w:pPr>
          </w:p>
          <w:p w14:paraId="123357D1" w14:textId="77777777" w:rsidR="00E20265" w:rsidRPr="00E20265" w:rsidRDefault="00E20265" w:rsidP="00E20265">
            <w:pPr>
              <w:rPr>
                <w:rFonts w:ascii="Times New Roman" w:hAnsi="Times New Roman"/>
                <w:color w:val="auto"/>
                <w:szCs w:val="22"/>
              </w:rPr>
            </w:pPr>
            <w:r w:rsidRPr="00E20265">
              <w:rPr>
                <w:rFonts w:ascii="Times New Roman" w:hAnsi="Times New Roman"/>
                <w:color w:val="auto"/>
                <w:szCs w:val="22"/>
              </w:rPr>
              <w:t>Dell OptiPlex 7440 AIO Computer Specs:</w:t>
            </w:r>
          </w:p>
          <w:p w14:paraId="56BCA439"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Processor</w:t>
            </w:r>
            <w:r w:rsidRPr="00E20265">
              <w:rPr>
                <w:rFonts w:ascii="Times New Roman" w:hAnsi="Times New Roman"/>
                <w:color w:val="auto"/>
                <w:szCs w:val="22"/>
              </w:rPr>
              <w:t xml:space="preserve">: Intel® Core™ i3-6100 Processor (Dual Core, 3MB, 4T, 3.7GHz, 65W) ... </w:t>
            </w:r>
          </w:p>
          <w:p w14:paraId="1DF4FA7F"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 xml:space="preserve">Operating System: </w:t>
            </w:r>
            <w:r w:rsidRPr="00E20265">
              <w:rPr>
                <w:rFonts w:ascii="Times New Roman" w:hAnsi="Times New Roman"/>
                <w:color w:val="auto"/>
                <w:szCs w:val="22"/>
              </w:rPr>
              <w:t xml:space="preserve">(Dell recommends Windows 10 Pro.) </w:t>
            </w:r>
          </w:p>
          <w:p w14:paraId="5A3AA12B"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 xml:space="preserve">Monitor: </w:t>
            </w:r>
            <w:r w:rsidRPr="00E20265">
              <w:rPr>
                <w:rFonts w:ascii="Times New Roman" w:hAnsi="Times New Roman"/>
                <w:color w:val="auto"/>
                <w:szCs w:val="22"/>
              </w:rPr>
              <w:t xml:space="preserve">23.8" WLED Full-HD AIO Non-Touch Display. </w:t>
            </w:r>
          </w:p>
          <w:p w14:paraId="1645CFF5"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 xml:space="preserve">Memory: </w:t>
            </w:r>
            <w:r w:rsidRPr="00E20265">
              <w:rPr>
                <w:rFonts w:ascii="Times New Roman" w:hAnsi="Times New Roman"/>
                <w:color w:val="auto"/>
                <w:szCs w:val="22"/>
              </w:rPr>
              <w:t xml:space="preserve">1 4GB2 DDR4 at 2133MHz. ... </w:t>
            </w:r>
          </w:p>
          <w:p w14:paraId="0F479B9C" w14:textId="77777777" w:rsidR="00E20265" w:rsidRPr="00E20265" w:rsidRDefault="00E20265" w:rsidP="00E20265">
            <w:pPr>
              <w:rPr>
                <w:rFonts w:ascii="Times New Roman" w:hAnsi="Times New Roman"/>
                <w:color w:val="auto"/>
                <w:szCs w:val="22"/>
                <w:lang w:val="en"/>
              </w:rPr>
            </w:pPr>
            <w:r w:rsidRPr="00E20265">
              <w:rPr>
                <w:rFonts w:ascii="Times New Roman" w:hAnsi="Times New Roman"/>
                <w:b/>
                <w:bCs/>
                <w:color w:val="auto"/>
                <w:szCs w:val="22"/>
              </w:rPr>
              <w:t xml:space="preserve">Hard Drive: </w:t>
            </w:r>
            <w:proofErr w:type="gramStart"/>
            <w:r w:rsidRPr="00E20265">
              <w:rPr>
                <w:rFonts w:ascii="Times New Roman" w:hAnsi="Times New Roman"/>
                <w:color w:val="auto"/>
                <w:szCs w:val="22"/>
              </w:rPr>
              <w:t>2.5 inch</w:t>
            </w:r>
            <w:proofErr w:type="gramEnd"/>
            <w:r w:rsidRPr="00E20265">
              <w:rPr>
                <w:rFonts w:ascii="Times New Roman" w:hAnsi="Times New Roman"/>
                <w:color w:val="auto"/>
                <w:szCs w:val="22"/>
              </w:rPr>
              <w:t xml:space="preserve"> 500GB 7200rpm Hard Disk Drive</w:t>
            </w:r>
          </w:p>
          <w:p w14:paraId="49296C97" w14:textId="77777777" w:rsidR="00E20265" w:rsidRPr="00E20265" w:rsidRDefault="00E20265" w:rsidP="00E20265">
            <w:pPr>
              <w:rPr>
                <w:rFonts w:ascii="Times New Roman" w:hAnsi="Times New Roman"/>
                <w:b/>
                <w:bCs/>
                <w:color w:val="auto"/>
                <w:szCs w:val="22"/>
              </w:rPr>
            </w:pPr>
            <w:r w:rsidRPr="00E20265">
              <w:rPr>
                <w:rFonts w:ascii="Times New Roman" w:hAnsi="Times New Roman"/>
                <w:b/>
                <w:bCs/>
                <w:color w:val="auto"/>
                <w:szCs w:val="22"/>
              </w:rPr>
              <w:t xml:space="preserve">Approximate weight: </w:t>
            </w:r>
            <w:r w:rsidRPr="00E20265">
              <w:rPr>
                <w:rFonts w:ascii="Times New Roman" w:hAnsi="Times New Roman"/>
                <w:color w:val="auto"/>
                <w:szCs w:val="22"/>
              </w:rPr>
              <w:t xml:space="preserve">15.9 </w:t>
            </w:r>
            <w:proofErr w:type="spellStart"/>
            <w:r w:rsidRPr="00E20265">
              <w:rPr>
                <w:rFonts w:ascii="Times New Roman" w:hAnsi="Times New Roman"/>
                <w:color w:val="auto"/>
                <w:szCs w:val="22"/>
              </w:rPr>
              <w:t>lbs</w:t>
            </w:r>
            <w:proofErr w:type="spellEnd"/>
          </w:p>
          <w:p w14:paraId="5537AA2E"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 xml:space="preserve">Approximate Dimensions: </w:t>
            </w:r>
            <w:r w:rsidRPr="00E20265">
              <w:rPr>
                <w:rFonts w:ascii="Times New Roman" w:hAnsi="Times New Roman"/>
                <w:color w:val="auto"/>
                <w:szCs w:val="22"/>
              </w:rPr>
              <w:t>15.5”x22.6”x2.5”</w:t>
            </w:r>
          </w:p>
          <w:p w14:paraId="538891EF" w14:textId="77777777" w:rsidR="00E20265" w:rsidRPr="00E20265" w:rsidRDefault="00E20265" w:rsidP="00E20265">
            <w:pPr>
              <w:rPr>
                <w:rFonts w:ascii="Times New Roman" w:hAnsi="Times New Roman"/>
                <w:color w:val="auto"/>
                <w:szCs w:val="22"/>
              </w:rPr>
            </w:pPr>
          </w:p>
          <w:p w14:paraId="395354E4" w14:textId="77777777" w:rsidR="00E20265" w:rsidRPr="00E20265" w:rsidRDefault="00E20265" w:rsidP="00E20265">
            <w:pPr>
              <w:rPr>
                <w:rFonts w:ascii="Times New Roman" w:hAnsi="Times New Roman"/>
                <w:color w:val="auto"/>
                <w:szCs w:val="22"/>
              </w:rPr>
            </w:pPr>
          </w:p>
          <w:p w14:paraId="4CEC8B37"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Scanner:</w:t>
            </w:r>
            <w:r w:rsidRPr="00E20265">
              <w:rPr>
                <w:rFonts w:ascii="Times New Roman" w:hAnsi="Times New Roman"/>
                <w:color w:val="auto"/>
                <w:szCs w:val="22"/>
              </w:rPr>
              <w:t xml:space="preserve"> Canon Model DR-G1130 Specs</w:t>
            </w:r>
          </w:p>
          <w:p w14:paraId="29A59566"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lastRenderedPageBreak/>
              <w:t>Feeder Capacity:</w:t>
            </w:r>
            <w:r w:rsidRPr="00E20265">
              <w:rPr>
                <w:rFonts w:ascii="Times New Roman" w:hAnsi="Times New Roman"/>
                <w:color w:val="auto"/>
                <w:szCs w:val="22"/>
              </w:rPr>
              <w:t xml:space="preserve"> 48 mm stack or 500 sheets of 80 g/m² (20 </w:t>
            </w:r>
            <w:proofErr w:type="spellStart"/>
            <w:r w:rsidRPr="00E20265">
              <w:rPr>
                <w:rFonts w:ascii="Times New Roman" w:hAnsi="Times New Roman"/>
                <w:color w:val="auto"/>
                <w:szCs w:val="22"/>
              </w:rPr>
              <w:t>lb</w:t>
            </w:r>
            <w:proofErr w:type="spellEnd"/>
            <w:r w:rsidRPr="00E20265">
              <w:rPr>
                <w:rFonts w:ascii="Times New Roman" w:hAnsi="Times New Roman"/>
                <w:color w:val="auto"/>
                <w:szCs w:val="22"/>
              </w:rPr>
              <w:t xml:space="preserve"> bond)</w:t>
            </w:r>
          </w:p>
          <w:p w14:paraId="50612A6B" w14:textId="77777777" w:rsidR="00E20265" w:rsidRPr="00E20265" w:rsidRDefault="00887D05" w:rsidP="00E20265">
            <w:pPr>
              <w:rPr>
                <w:rFonts w:ascii="Times New Roman" w:hAnsi="Times New Roman"/>
                <w:color w:val="auto"/>
                <w:szCs w:val="22"/>
              </w:rPr>
            </w:pPr>
            <w:r w:rsidRPr="00887D05">
              <w:rPr>
                <w:rFonts w:ascii="Times New Roman" w:hAnsi="Times New Roman"/>
                <w:noProof/>
                <w:color w:val="auto"/>
                <w:szCs w:val="22"/>
              </w:rPr>
              <w:drawing>
                <wp:anchor distT="0" distB="0" distL="114300" distR="114300" simplePos="0" relativeHeight="251665408" behindDoc="1" locked="0" layoutInCell="1" allowOverlap="1" wp14:anchorId="428D27EA" wp14:editId="3C41133A">
                  <wp:simplePos x="0" y="0"/>
                  <wp:positionH relativeFrom="column">
                    <wp:posOffset>3392805</wp:posOffset>
                  </wp:positionH>
                  <wp:positionV relativeFrom="paragraph">
                    <wp:posOffset>204470</wp:posOffset>
                  </wp:positionV>
                  <wp:extent cx="1533525" cy="1533525"/>
                  <wp:effectExtent l="0" t="0" r="9525" b="9525"/>
                  <wp:wrapTight wrapText="bothSides">
                    <wp:wrapPolygon edited="0">
                      <wp:start x="0" y="0"/>
                      <wp:lineTo x="0" y="21466"/>
                      <wp:lineTo x="21466" y="21466"/>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sidR="00E20265" w:rsidRPr="00E20265">
              <w:rPr>
                <w:rFonts w:ascii="Times New Roman" w:hAnsi="Times New Roman"/>
                <w:b/>
                <w:bCs/>
                <w:color w:val="auto"/>
                <w:szCs w:val="22"/>
              </w:rPr>
              <w:t>Scanning Resolution:</w:t>
            </w:r>
            <w:r w:rsidR="00E20265" w:rsidRPr="00E20265">
              <w:rPr>
                <w:rFonts w:ascii="Times New Roman" w:hAnsi="Times New Roman"/>
                <w:color w:val="auto"/>
                <w:szCs w:val="22"/>
              </w:rPr>
              <w:t xml:space="preserve"> 150 x 150 dpi, 200 x 200 dpi, 240 x 240 dpi, 300 x 300 dpi, 400 x 400 dpi, 600 x 600 dpi</w:t>
            </w:r>
          </w:p>
          <w:p w14:paraId="3AA525D6"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Scanning Speed</w:t>
            </w:r>
            <w:r w:rsidRPr="00E20265">
              <w:rPr>
                <w:rFonts w:ascii="Times New Roman" w:hAnsi="Times New Roman"/>
                <w:color w:val="auto"/>
                <w:szCs w:val="22"/>
              </w:rPr>
              <w:t>:  B&amp;W 100 ppm Portrait/130 ppm Landscape</w:t>
            </w:r>
          </w:p>
          <w:p w14:paraId="6CA949D9"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Power:</w:t>
            </w:r>
            <w:r w:rsidRPr="00E20265">
              <w:rPr>
                <w:rFonts w:ascii="Times New Roman" w:hAnsi="Times New Roman"/>
                <w:color w:val="auto"/>
                <w:szCs w:val="22"/>
              </w:rPr>
              <w:t xml:space="preserve"> AC 100V (50/60Hz), AC 120V (60Hz), AC220-240V (50/60Hz)</w:t>
            </w:r>
          </w:p>
          <w:p w14:paraId="3582F222"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Approximate weight:</w:t>
            </w:r>
            <w:r w:rsidRPr="00E20265">
              <w:rPr>
                <w:rFonts w:ascii="Times New Roman" w:hAnsi="Times New Roman"/>
                <w:color w:val="auto"/>
                <w:szCs w:val="22"/>
              </w:rPr>
              <w:t xml:space="preserve"> 50.3 </w:t>
            </w:r>
            <w:proofErr w:type="spellStart"/>
            <w:r w:rsidRPr="00E20265">
              <w:rPr>
                <w:rFonts w:ascii="Times New Roman" w:hAnsi="Times New Roman"/>
                <w:color w:val="auto"/>
                <w:szCs w:val="22"/>
              </w:rPr>
              <w:t>lbs</w:t>
            </w:r>
            <w:proofErr w:type="spellEnd"/>
          </w:p>
          <w:p w14:paraId="7B8FD631" w14:textId="77777777" w:rsidR="00E20265" w:rsidRDefault="00E20265" w:rsidP="00E20265">
            <w:pPr>
              <w:rPr>
                <w:rFonts w:ascii="Times New Roman" w:hAnsi="Times New Roman"/>
                <w:color w:val="auto"/>
                <w:szCs w:val="22"/>
              </w:rPr>
            </w:pPr>
            <w:r w:rsidRPr="00E20265">
              <w:rPr>
                <w:rFonts w:ascii="Times New Roman" w:hAnsi="Times New Roman"/>
                <w:b/>
                <w:bCs/>
                <w:color w:val="auto"/>
                <w:szCs w:val="22"/>
              </w:rPr>
              <w:t>Approximate dimensions:</w:t>
            </w:r>
            <w:r w:rsidRPr="00E20265">
              <w:rPr>
                <w:rFonts w:ascii="Times New Roman" w:hAnsi="Times New Roman"/>
                <w:color w:val="auto"/>
                <w:szCs w:val="22"/>
              </w:rPr>
              <w:t xml:space="preserve"> 18.9”x21.1”x12.4”</w:t>
            </w:r>
          </w:p>
          <w:p w14:paraId="58191FD1" w14:textId="77777777" w:rsidR="00887D05" w:rsidRDefault="00887D05" w:rsidP="00E20265">
            <w:pPr>
              <w:rPr>
                <w:rFonts w:ascii="Times New Roman" w:hAnsi="Times New Roman"/>
                <w:color w:val="auto"/>
                <w:szCs w:val="22"/>
              </w:rPr>
            </w:pPr>
          </w:p>
          <w:p w14:paraId="56E6853E" w14:textId="77777777" w:rsidR="00887D05" w:rsidRDefault="00887D05" w:rsidP="00E20265">
            <w:pPr>
              <w:rPr>
                <w:rFonts w:ascii="Times New Roman" w:hAnsi="Times New Roman"/>
                <w:color w:val="auto"/>
                <w:szCs w:val="22"/>
              </w:rPr>
            </w:pPr>
          </w:p>
          <w:p w14:paraId="64928013" w14:textId="77777777" w:rsidR="00E20265" w:rsidRDefault="00E20265" w:rsidP="00E20265">
            <w:pPr>
              <w:rPr>
                <w:rFonts w:ascii="Times New Roman" w:hAnsi="Times New Roman"/>
                <w:color w:val="auto"/>
                <w:szCs w:val="22"/>
              </w:rPr>
            </w:pPr>
          </w:p>
          <w:p w14:paraId="63484FF6" w14:textId="77777777" w:rsidR="00E20265" w:rsidRDefault="00E20265" w:rsidP="00E20265">
            <w:pPr>
              <w:rPr>
                <w:rFonts w:ascii="Times New Roman" w:hAnsi="Times New Roman"/>
                <w:color w:val="auto"/>
                <w:szCs w:val="22"/>
              </w:rPr>
            </w:pPr>
            <w:r w:rsidRPr="00E20265">
              <w:rPr>
                <w:rFonts w:ascii="Times New Roman" w:hAnsi="Times New Roman"/>
                <w:b/>
                <w:color w:val="auto"/>
                <w:szCs w:val="22"/>
              </w:rPr>
              <w:t>Scanner:</w:t>
            </w:r>
            <w:r>
              <w:rPr>
                <w:rFonts w:ascii="Times New Roman" w:hAnsi="Times New Roman"/>
                <w:color w:val="auto"/>
                <w:szCs w:val="22"/>
              </w:rPr>
              <w:t xml:space="preserve"> Canon M</w:t>
            </w:r>
            <w:r w:rsidR="00EA3D55">
              <w:rPr>
                <w:rFonts w:ascii="Times New Roman" w:hAnsi="Times New Roman"/>
                <w:color w:val="auto"/>
                <w:szCs w:val="22"/>
              </w:rPr>
              <w:t>1</w:t>
            </w:r>
            <w:r>
              <w:rPr>
                <w:rFonts w:ascii="Times New Roman" w:hAnsi="Times New Roman"/>
                <w:color w:val="auto"/>
                <w:szCs w:val="22"/>
              </w:rPr>
              <w:t>60</w:t>
            </w:r>
            <w:r w:rsidR="00EA3D55">
              <w:rPr>
                <w:rFonts w:ascii="Times New Roman" w:hAnsi="Times New Roman"/>
                <w:color w:val="auto"/>
                <w:szCs w:val="22"/>
              </w:rPr>
              <w:t>ii</w:t>
            </w:r>
          </w:p>
          <w:p w14:paraId="68308242" w14:textId="77777777" w:rsidR="00E20265" w:rsidRPr="00E20265" w:rsidRDefault="00887D05" w:rsidP="00E20265">
            <w:pPr>
              <w:rPr>
                <w:rFonts w:ascii="Times New Roman" w:hAnsi="Times New Roman"/>
                <w:color w:val="auto"/>
                <w:szCs w:val="22"/>
              </w:rPr>
            </w:pPr>
            <w:r>
              <w:rPr>
                <w:rFonts w:ascii="Times New Roman" w:hAnsi="Times New Roman"/>
                <w:b/>
                <w:noProof/>
                <w:color w:val="auto"/>
                <w:szCs w:val="22"/>
              </w:rPr>
              <w:drawing>
                <wp:anchor distT="0" distB="0" distL="114300" distR="114300" simplePos="0" relativeHeight="251664384" behindDoc="1" locked="0" layoutInCell="1" allowOverlap="1" wp14:anchorId="278B7309" wp14:editId="2BC8E761">
                  <wp:simplePos x="0" y="0"/>
                  <wp:positionH relativeFrom="column">
                    <wp:posOffset>2823845</wp:posOffset>
                  </wp:positionH>
                  <wp:positionV relativeFrom="paragraph">
                    <wp:posOffset>161290</wp:posOffset>
                  </wp:positionV>
                  <wp:extent cx="1971675" cy="1743075"/>
                  <wp:effectExtent l="0" t="0" r="9525" b="9525"/>
                  <wp:wrapTight wrapText="bothSides">
                    <wp:wrapPolygon edited="0">
                      <wp:start x="16904" y="0"/>
                      <wp:lineTo x="14191" y="0"/>
                      <wp:lineTo x="12522" y="1416"/>
                      <wp:lineTo x="12522" y="3777"/>
                      <wp:lineTo x="10226" y="7554"/>
                      <wp:lineTo x="8557" y="8734"/>
                      <wp:lineTo x="7096" y="10623"/>
                      <wp:lineTo x="5843" y="15108"/>
                      <wp:lineTo x="0" y="18885"/>
                      <wp:lineTo x="0" y="21246"/>
                      <wp:lineTo x="10435" y="21482"/>
                      <wp:lineTo x="12939" y="21482"/>
                      <wp:lineTo x="13357" y="21482"/>
                      <wp:lineTo x="18783" y="19121"/>
                      <wp:lineTo x="18991" y="15108"/>
                      <wp:lineTo x="20243" y="11331"/>
                      <wp:lineTo x="20870" y="8026"/>
                      <wp:lineTo x="21496" y="2361"/>
                      <wp:lineTo x="21496" y="708"/>
                      <wp:lineTo x="19409" y="0"/>
                      <wp:lineTo x="1690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1675" cy="1743075"/>
                          </a:xfrm>
                          <a:prstGeom prst="rect">
                            <a:avLst/>
                          </a:prstGeom>
                          <a:noFill/>
                          <a:ln>
                            <a:noFill/>
                          </a:ln>
                        </pic:spPr>
                      </pic:pic>
                    </a:graphicData>
                  </a:graphic>
                </wp:anchor>
              </w:drawing>
            </w:r>
            <w:r w:rsidR="00E20265" w:rsidRPr="00E20265">
              <w:rPr>
                <w:rFonts w:ascii="Times New Roman" w:hAnsi="Times New Roman"/>
                <w:b/>
                <w:bCs/>
                <w:color w:val="auto"/>
                <w:szCs w:val="22"/>
              </w:rPr>
              <w:t>Feeder Capacity:</w:t>
            </w:r>
            <w:r w:rsidR="00A15889">
              <w:rPr>
                <w:rFonts w:ascii="Times New Roman" w:hAnsi="Times New Roman"/>
                <w:b/>
                <w:bCs/>
                <w:color w:val="auto"/>
                <w:szCs w:val="22"/>
              </w:rPr>
              <w:t xml:space="preserve"> </w:t>
            </w:r>
            <w:r w:rsidR="00A15889" w:rsidRPr="00A15889">
              <w:rPr>
                <w:rFonts w:ascii="Times New Roman" w:hAnsi="Times New Roman"/>
                <w:bCs/>
                <w:color w:val="auto"/>
                <w:szCs w:val="22"/>
              </w:rPr>
              <w:t>60</w:t>
            </w:r>
            <w:r w:rsidR="00E20265" w:rsidRPr="00E20265">
              <w:rPr>
                <w:rFonts w:ascii="Times New Roman" w:hAnsi="Times New Roman"/>
                <w:color w:val="auto"/>
                <w:szCs w:val="22"/>
              </w:rPr>
              <w:t xml:space="preserve"> </w:t>
            </w:r>
            <w:r w:rsidR="00A15889">
              <w:rPr>
                <w:rFonts w:ascii="Times New Roman" w:hAnsi="Times New Roman"/>
                <w:color w:val="auto"/>
                <w:szCs w:val="22"/>
              </w:rPr>
              <w:t>sheets 21 lbs. bond</w:t>
            </w:r>
          </w:p>
          <w:p w14:paraId="2801FB6A" w14:textId="77777777" w:rsidR="00A15889" w:rsidRPr="00E20265" w:rsidRDefault="00E20265" w:rsidP="00A15889">
            <w:pPr>
              <w:rPr>
                <w:rFonts w:ascii="Times New Roman" w:hAnsi="Times New Roman"/>
                <w:color w:val="auto"/>
                <w:szCs w:val="22"/>
              </w:rPr>
            </w:pPr>
            <w:r w:rsidRPr="00E20265">
              <w:rPr>
                <w:rFonts w:ascii="Times New Roman" w:hAnsi="Times New Roman"/>
                <w:b/>
                <w:bCs/>
                <w:color w:val="auto"/>
                <w:szCs w:val="22"/>
              </w:rPr>
              <w:t>Scanning Resolution:</w:t>
            </w:r>
            <w:r w:rsidRPr="00E20265">
              <w:rPr>
                <w:rFonts w:ascii="Times New Roman" w:hAnsi="Times New Roman"/>
                <w:color w:val="auto"/>
                <w:szCs w:val="22"/>
              </w:rPr>
              <w:t xml:space="preserve"> </w:t>
            </w:r>
            <w:r w:rsidR="00A15889" w:rsidRPr="00E20265">
              <w:rPr>
                <w:rFonts w:ascii="Times New Roman" w:hAnsi="Times New Roman"/>
                <w:color w:val="auto"/>
                <w:szCs w:val="22"/>
              </w:rPr>
              <w:t>150 x 150 dpi, 200 x 200 dpi, 240 x 240 dpi, 300 x 300 dpi, 400 x 400 dpi, 600 x 600 dpi</w:t>
            </w:r>
          </w:p>
          <w:p w14:paraId="6F16D863"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Scanning Speed</w:t>
            </w:r>
            <w:r w:rsidRPr="00E20265">
              <w:rPr>
                <w:rFonts w:ascii="Times New Roman" w:hAnsi="Times New Roman"/>
                <w:color w:val="auto"/>
                <w:szCs w:val="22"/>
              </w:rPr>
              <w:t xml:space="preserve">:  B&amp;W </w:t>
            </w:r>
            <w:r w:rsidR="00A15889">
              <w:rPr>
                <w:rFonts w:ascii="Times New Roman" w:hAnsi="Times New Roman"/>
                <w:color w:val="auto"/>
                <w:szCs w:val="22"/>
              </w:rPr>
              <w:t>60 ppm</w:t>
            </w:r>
          </w:p>
          <w:p w14:paraId="5A7847B9"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Power:</w:t>
            </w:r>
            <w:r w:rsidRPr="00E20265">
              <w:rPr>
                <w:rFonts w:ascii="Times New Roman" w:hAnsi="Times New Roman"/>
                <w:color w:val="auto"/>
                <w:szCs w:val="22"/>
              </w:rPr>
              <w:t xml:space="preserve"> </w:t>
            </w:r>
            <w:r w:rsidR="00A15889">
              <w:rPr>
                <w:rFonts w:ascii="Times New Roman" w:hAnsi="Times New Roman"/>
                <w:color w:val="auto"/>
                <w:szCs w:val="22"/>
              </w:rPr>
              <w:t>DC24V 1.0A</w:t>
            </w:r>
          </w:p>
          <w:p w14:paraId="5364647D" w14:textId="77777777" w:rsidR="00E20265" w:rsidRPr="00E20265" w:rsidRDefault="00E20265" w:rsidP="00E20265">
            <w:pPr>
              <w:rPr>
                <w:rFonts w:ascii="Times New Roman" w:hAnsi="Times New Roman"/>
                <w:color w:val="auto"/>
                <w:szCs w:val="22"/>
              </w:rPr>
            </w:pPr>
            <w:r w:rsidRPr="00E20265">
              <w:rPr>
                <w:rFonts w:ascii="Times New Roman" w:hAnsi="Times New Roman"/>
                <w:b/>
                <w:bCs/>
                <w:color w:val="auto"/>
                <w:szCs w:val="22"/>
              </w:rPr>
              <w:t>Approximate weight:</w:t>
            </w:r>
            <w:r w:rsidR="00A15889">
              <w:rPr>
                <w:rFonts w:ascii="Times New Roman" w:hAnsi="Times New Roman"/>
                <w:color w:val="auto"/>
                <w:szCs w:val="22"/>
              </w:rPr>
              <w:t xml:space="preserve"> 7</w:t>
            </w:r>
            <w:r w:rsidRPr="00E20265">
              <w:rPr>
                <w:rFonts w:ascii="Times New Roman" w:hAnsi="Times New Roman"/>
                <w:color w:val="auto"/>
                <w:szCs w:val="22"/>
              </w:rPr>
              <w:t xml:space="preserve"> </w:t>
            </w:r>
            <w:proofErr w:type="spellStart"/>
            <w:r w:rsidRPr="00E20265">
              <w:rPr>
                <w:rFonts w:ascii="Times New Roman" w:hAnsi="Times New Roman"/>
                <w:color w:val="auto"/>
                <w:szCs w:val="22"/>
              </w:rPr>
              <w:t>lbs</w:t>
            </w:r>
            <w:proofErr w:type="spellEnd"/>
          </w:p>
          <w:p w14:paraId="4D6FF8E9" w14:textId="77777777" w:rsidR="00E20265" w:rsidRDefault="00E20265" w:rsidP="00E20265">
            <w:pPr>
              <w:rPr>
                <w:rFonts w:ascii="Times New Roman" w:hAnsi="Times New Roman"/>
                <w:color w:val="auto"/>
                <w:szCs w:val="22"/>
              </w:rPr>
            </w:pPr>
            <w:r w:rsidRPr="00E20265">
              <w:rPr>
                <w:rFonts w:ascii="Times New Roman" w:hAnsi="Times New Roman"/>
                <w:b/>
                <w:bCs/>
                <w:color w:val="auto"/>
                <w:szCs w:val="22"/>
              </w:rPr>
              <w:t>Approximate dimensions:</w:t>
            </w:r>
            <w:r>
              <w:rPr>
                <w:rFonts w:ascii="Times New Roman" w:hAnsi="Times New Roman"/>
                <w:color w:val="auto"/>
                <w:szCs w:val="22"/>
              </w:rPr>
              <w:t xml:space="preserve"> 11</w:t>
            </w:r>
            <w:r w:rsidRPr="00E20265">
              <w:rPr>
                <w:rFonts w:ascii="Times New Roman" w:hAnsi="Times New Roman"/>
                <w:color w:val="auto"/>
                <w:szCs w:val="22"/>
              </w:rPr>
              <w:t>”x</w:t>
            </w:r>
            <w:r>
              <w:rPr>
                <w:rFonts w:ascii="Times New Roman" w:hAnsi="Times New Roman"/>
                <w:color w:val="auto"/>
                <w:szCs w:val="22"/>
              </w:rPr>
              <w:t xml:space="preserve"> </w:t>
            </w:r>
            <w:r w:rsidR="00A15889">
              <w:rPr>
                <w:rFonts w:ascii="Times New Roman" w:hAnsi="Times New Roman"/>
                <w:color w:val="auto"/>
                <w:szCs w:val="22"/>
              </w:rPr>
              <w:t>10</w:t>
            </w:r>
            <w:r w:rsidRPr="00E20265">
              <w:rPr>
                <w:rFonts w:ascii="Times New Roman" w:hAnsi="Times New Roman"/>
                <w:color w:val="auto"/>
                <w:szCs w:val="22"/>
              </w:rPr>
              <w:t>”</w:t>
            </w:r>
            <w:r w:rsidR="00A15889">
              <w:rPr>
                <w:rFonts w:ascii="Times New Roman" w:hAnsi="Times New Roman"/>
                <w:color w:val="auto"/>
                <w:szCs w:val="22"/>
              </w:rPr>
              <w:t xml:space="preserve"> </w:t>
            </w:r>
            <w:r w:rsidRPr="00E20265">
              <w:rPr>
                <w:rFonts w:ascii="Times New Roman" w:hAnsi="Times New Roman"/>
                <w:color w:val="auto"/>
                <w:szCs w:val="22"/>
              </w:rPr>
              <w:t>x</w:t>
            </w:r>
            <w:r w:rsidR="00A15889">
              <w:rPr>
                <w:rFonts w:ascii="Times New Roman" w:hAnsi="Times New Roman"/>
                <w:color w:val="auto"/>
                <w:szCs w:val="22"/>
              </w:rPr>
              <w:t xml:space="preserve"> 9</w:t>
            </w:r>
            <w:r w:rsidRPr="00E20265">
              <w:rPr>
                <w:rFonts w:ascii="Times New Roman" w:hAnsi="Times New Roman"/>
                <w:color w:val="auto"/>
                <w:szCs w:val="22"/>
              </w:rPr>
              <w:t>”</w:t>
            </w:r>
          </w:p>
          <w:p w14:paraId="5BACD2E4" w14:textId="77777777" w:rsidR="00887D05" w:rsidRDefault="00887D05" w:rsidP="00E20265">
            <w:pPr>
              <w:rPr>
                <w:rFonts w:ascii="Times New Roman" w:hAnsi="Times New Roman"/>
                <w:color w:val="auto"/>
                <w:szCs w:val="22"/>
              </w:rPr>
            </w:pPr>
          </w:p>
          <w:p w14:paraId="10236347" w14:textId="77777777" w:rsidR="00887D05" w:rsidRDefault="00887D05" w:rsidP="00E20265">
            <w:pPr>
              <w:rPr>
                <w:rFonts w:ascii="Times New Roman" w:hAnsi="Times New Roman"/>
                <w:color w:val="auto"/>
                <w:szCs w:val="22"/>
              </w:rPr>
            </w:pPr>
          </w:p>
          <w:p w14:paraId="38A4443B" w14:textId="77777777" w:rsidR="00E20265" w:rsidRPr="00FE1682" w:rsidRDefault="00E20265" w:rsidP="00E20265">
            <w:pPr>
              <w:rPr>
                <w:rFonts w:ascii="Times New Roman" w:hAnsi="Times New Roman"/>
                <w:color w:val="auto"/>
                <w:sz w:val="20"/>
              </w:rPr>
            </w:pPr>
          </w:p>
        </w:tc>
      </w:tr>
    </w:tbl>
    <w:p w14:paraId="223E84B4" w14:textId="77777777" w:rsidR="00E20265" w:rsidRDefault="00E20265" w:rsidP="001F520B">
      <w:pPr>
        <w:pStyle w:val="RFPAnswer"/>
      </w:pPr>
    </w:p>
    <w:p w14:paraId="5375AFC7" w14:textId="77777777" w:rsidR="00902E0B" w:rsidRPr="00B020FE" w:rsidRDefault="00B020FE" w:rsidP="00902E0B">
      <w:pPr>
        <w:pStyle w:val="RFPAnswer"/>
        <w:rPr>
          <w:b/>
        </w:rPr>
      </w:pPr>
      <w:r>
        <w:rPr>
          <w:b/>
        </w:rPr>
        <w:t xml:space="preserve">Quantity </w:t>
      </w:r>
      <w:r w:rsidRPr="00887D05">
        <w:rPr>
          <w:b/>
        </w:rPr>
        <w:t>–</w:t>
      </w:r>
      <w:r>
        <w:rPr>
          <w:b/>
        </w:rPr>
        <w:t xml:space="preserve"> </w:t>
      </w:r>
      <w:r w:rsidR="000927B7" w:rsidRPr="00B020FE">
        <w:rPr>
          <w:b/>
        </w:rPr>
        <w:t>Dominion is proposing 165 ICC Central Scanners.  20 model G1130 and 145 Model M160ii.</w:t>
      </w:r>
    </w:p>
    <w:p w14:paraId="64E53C95" w14:textId="77777777" w:rsidR="00887D05" w:rsidRDefault="00887D05" w:rsidP="00902E0B">
      <w:pPr>
        <w:pStyle w:val="RFPAnswer"/>
      </w:pPr>
    </w:p>
    <w:p w14:paraId="4952116C" w14:textId="77777777" w:rsidR="005B5553" w:rsidRDefault="005B5553">
      <w:pPr>
        <w:spacing w:before="0"/>
        <w:rPr>
          <w:rFonts w:ascii="Arial" w:hAnsi="Arial" w:cs="Arial"/>
          <w:b/>
          <w:color w:val="FF0000"/>
          <w:sz w:val="32"/>
          <w:szCs w:val="32"/>
        </w:rPr>
      </w:pPr>
      <w:r>
        <w:br w:type="page"/>
      </w:r>
    </w:p>
    <w:p w14:paraId="6C732849" w14:textId="77777777" w:rsidR="00902E0B" w:rsidRPr="001F520B" w:rsidRDefault="00902E0B" w:rsidP="00A15889">
      <w:pPr>
        <w:pStyle w:val="Heading2"/>
      </w:pPr>
      <w:r w:rsidRPr="001F520B">
        <w:lastRenderedPageBreak/>
        <w:t>- Consumables</w:t>
      </w:r>
    </w:p>
    <w:p w14:paraId="18DD605F" w14:textId="77777777" w:rsidR="00902E0B" w:rsidRDefault="00902E0B" w:rsidP="00902E0B">
      <w:pPr>
        <w:pStyle w:val="RFPAnswer"/>
      </w:pPr>
    </w:p>
    <w:p w14:paraId="7FC6ED0E" w14:textId="77777777" w:rsidR="00D71334" w:rsidRPr="002A70CF" w:rsidRDefault="00D71334" w:rsidP="00D71334">
      <w:pPr>
        <w:pStyle w:val="BulletedSubQuestion"/>
        <w:numPr>
          <w:ilvl w:val="0"/>
          <w:numId w:val="0"/>
        </w:numPr>
      </w:pP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1560"/>
        <w:gridCol w:w="2070"/>
        <w:gridCol w:w="2340"/>
        <w:gridCol w:w="2340"/>
      </w:tblGrid>
      <w:tr w:rsidR="00A15889" w:rsidRPr="002A70CF" w14:paraId="7263B27D" w14:textId="77777777" w:rsidTr="00A15889">
        <w:trPr>
          <w:trHeight w:hRule="exact" w:val="516"/>
        </w:trPr>
        <w:tc>
          <w:tcPr>
            <w:tcW w:w="1585" w:type="dxa"/>
          </w:tcPr>
          <w:p w14:paraId="0D813C68" w14:textId="77777777" w:rsidR="00A15889" w:rsidRPr="002A70CF" w:rsidRDefault="00A15889" w:rsidP="00A15889">
            <w:pPr>
              <w:pStyle w:val="TableParagraph"/>
              <w:spacing w:line="252" w:lineRule="exact"/>
              <w:rPr>
                <w:b/>
              </w:rPr>
            </w:pPr>
            <w:bookmarkStart w:id="3" w:name="_Hlk5020190"/>
            <w:r w:rsidRPr="002A70CF">
              <w:rPr>
                <w:b/>
              </w:rPr>
              <w:t>Consumable Item</w:t>
            </w:r>
          </w:p>
        </w:tc>
        <w:tc>
          <w:tcPr>
            <w:tcW w:w="1560" w:type="dxa"/>
          </w:tcPr>
          <w:p w14:paraId="31F7213F" w14:textId="77777777" w:rsidR="00A15889" w:rsidRPr="002A70CF" w:rsidRDefault="00A15889" w:rsidP="00A15889">
            <w:pPr>
              <w:pStyle w:val="TableParagraph"/>
              <w:ind w:right="469"/>
              <w:rPr>
                <w:b/>
              </w:rPr>
            </w:pPr>
            <w:r w:rsidRPr="002A70CF">
              <w:rPr>
                <w:b/>
              </w:rPr>
              <w:t>Dominion Part Number</w:t>
            </w:r>
          </w:p>
        </w:tc>
        <w:tc>
          <w:tcPr>
            <w:tcW w:w="2070" w:type="dxa"/>
          </w:tcPr>
          <w:p w14:paraId="70C341F4" w14:textId="77777777" w:rsidR="00A15889" w:rsidRPr="002A70CF" w:rsidRDefault="00A15889" w:rsidP="00A15889">
            <w:pPr>
              <w:pStyle w:val="TableParagraph"/>
              <w:spacing w:line="252" w:lineRule="exact"/>
              <w:rPr>
                <w:b/>
              </w:rPr>
            </w:pPr>
            <w:r w:rsidRPr="002A70CF">
              <w:rPr>
                <w:b/>
              </w:rPr>
              <w:t>Model/Specifications</w:t>
            </w:r>
          </w:p>
        </w:tc>
        <w:tc>
          <w:tcPr>
            <w:tcW w:w="2340" w:type="dxa"/>
          </w:tcPr>
          <w:p w14:paraId="0DC62634" w14:textId="77777777" w:rsidR="00A15889" w:rsidRPr="002A70CF" w:rsidRDefault="00A15889" w:rsidP="00A15889">
            <w:pPr>
              <w:pStyle w:val="TableParagraph"/>
              <w:spacing w:line="252" w:lineRule="exact"/>
              <w:rPr>
                <w:b/>
              </w:rPr>
            </w:pPr>
            <w:r w:rsidRPr="002A70CF">
              <w:rPr>
                <w:b/>
              </w:rPr>
              <w:t>Timeline for Replacement</w:t>
            </w:r>
          </w:p>
        </w:tc>
        <w:tc>
          <w:tcPr>
            <w:tcW w:w="2340" w:type="dxa"/>
          </w:tcPr>
          <w:p w14:paraId="05B45669" w14:textId="77777777" w:rsidR="00A15889" w:rsidRPr="005B687C" w:rsidRDefault="00A15889" w:rsidP="00A15889">
            <w:pPr>
              <w:pStyle w:val="TableParagraph"/>
              <w:spacing w:line="252" w:lineRule="exact"/>
              <w:rPr>
                <w:b/>
              </w:rPr>
            </w:pPr>
            <w:r w:rsidRPr="005B687C">
              <w:rPr>
                <w:b/>
              </w:rPr>
              <w:t>Quantities - Barry</w:t>
            </w:r>
          </w:p>
        </w:tc>
      </w:tr>
      <w:tr w:rsidR="00A15889" w:rsidRPr="002A70CF" w14:paraId="066D1E63" w14:textId="77777777" w:rsidTr="00A15889">
        <w:trPr>
          <w:trHeight w:hRule="exact" w:val="1090"/>
        </w:trPr>
        <w:tc>
          <w:tcPr>
            <w:tcW w:w="1585" w:type="dxa"/>
          </w:tcPr>
          <w:p w14:paraId="75C35606" w14:textId="77777777" w:rsidR="00A15889" w:rsidRPr="002A70CF" w:rsidRDefault="00A15889" w:rsidP="00A15889">
            <w:pPr>
              <w:pStyle w:val="TableParagraph"/>
              <w:spacing w:line="252" w:lineRule="exact"/>
            </w:pPr>
            <w:r w:rsidRPr="002A70CF">
              <w:t>ICP Cleaning Sheet</w:t>
            </w:r>
          </w:p>
        </w:tc>
        <w:tc>
          <w:tcPr>
            <w:tcW w:w="1560" w:type="dxa"/>
          </w:tcPr>
          <w:p w14:paraId="61C824AE" w14:textId="77777777" w:rsidR="00A15889" w:rsidRPr="00A8039E" w:rsidRDefault="00A15889" w:rsidP="00A15889">
            <w:pPr>
              <w:pStyle w:val="TableParagraph"/>
              <w:spacing w:line="252" w:lineRule="exact"/>
            </w:pPr>
            <w:r w:rsidRPr="00A8039E">
              <w:t>141-000008</w:t>
            </w:r>
          </w:p>
        </w:tc>
        <w:tc>
          <w:tcPr>
            <w:tcW w:w="2070" w:type="dxa"/>
          </w:tcPr>
          <w:p w14:paraId="563414D4" w14:textId="77777777" w:rsidR="00A15889" w:rsidRPr="00A8039E" w:rsidRDefault="00A15889" w:rsidP="00A15889">
            <w:pPr>
              <w:rPr>
                <w:rFonts w:ascii="Times New Roman" w:hAnsi="Times New Roman"/>
                <w:color w:val="auto"/>
              </w:rPr>
            </w:pPr>
            <w:r w:rsidRPr="00A8039E">
              <w:rPr>
                <w:rFonts w:ascii="Times New Roman" w:hAnsi="Times New Roman"/>
                <w:color w:val="auto"/>
              </w:rPr>
              <w:t>Cleaning sheets</w:t>
            </w:r>
          </w:p>
        </w:tc>
        <w:tc>
          <w:tcPr>
            <w:tcW w:w="2340" w:type="dxa"/>
          </w:tcPr>
          <w:p w14:paraId="270FFF41" w14:textId="77777777" w:rsidR="00A15889" w:rsidRPr="002A70CF" w:rsidRDefault="00A15889" w:rsidP="00A15889">
            <w:pPr>
              <w:pStyle w:val="TableParagraph"/>
              <w:spacing w:line="252" w:lineRule="exact"/>
            </w:pPr>
            <w:r w:rsidRPr="002A70CF">
              <w:t>Dispose of sheets after each use and cleaning.</w:t>
            </w:r>
          </w:p>
        </w:tc>
        <w:tc>
          <w:tcPr>
            <w:tcW w:w="2340" w:type="dxa"/>
          </w:tcPr>
          <w:p w14:paraId="2BC02C38" w14:textId="77777777" w:rsidR="00A15889" w:rsidRPr="005B687C" w:rsidRDefault="00EA3D55" w:rsidP="00A15889">
            <w:pPr>
              <w:pStyle w:val="TableParagraph"/>
              <w:spacing w:line="252" w:lineRule="exact"/>
            </w:pPr>
            <w:r w:rsidRPr="005B687C">
              <w:t xml:space="preserve">Each County to receive </w:t>
            </w:r>
            <w:r w:rsidR="0060471B" w:rsidRPr="005B687C">
              <w:t>5</w:t>
            </w:r>
            <w:r w:rsidRPr="005B687C">
              <w:t xml:space="preserve"> sheets</w:t>
            </w:r>
            <w:r w:rsidR="0060471B" w:rsidRPr="005B687C">
              <w:t xml:space="preserve"> per Device.</w:t>
            </w:r>
          </w:p>
        </w:tc>
      </w:tr>
      <w:tr w:rsidR="00A15889" w:rsidRPr="002A70CF" w14:paraId="5B1C6D9B" w14:textId="77777777" w:rsidTr="00A15889">
        <w:trPr>
          <w:trHeight w:hRule="exact" w:val="1972"/>
        </w:trPr>
        <w:tc>
          <w:tcPr>
            <w:tcW w:w="1585" w:type="dxa"/>
          </w:tcPr>
          <w:p w14:paraId="23337EBA" w14:textId="77777777" w:rsidR="00A15889" w:rsidRPr="002A70CF" w:rsidRDefault="00A15889" w:rsidP="00A15889">
            <w:pPr>
              <w:pStyle w:val="TableParagraph"/>
              <w:spacing w:line="252" w:lineRule="exact"/>
            </w:pPr>
            <w:r w:rsidRPr="002A70CF">
              <w:t>ICP Lithium Battery</w:t>
            </w:r>
          </w:p>
        </w:tc>
        <w:tc>
          <w:tcPr>
            <w:tcW w:w="1560" w:type="dxa"/>
          </w:tcPr>
          <w:p w14:paraId="09917958" w14:textId="77777777" w:rsidR="00A15889" w:rsidRPr="002A70CF" w:rsidRDefault="00A15889" w:rsidP="00A15889">
            <w:pPr>
              <w:pStyle w:val="TableParagraph"/>
              <w:spacing w:line="252" w:lineRule="exact"/>
            </w:pPr>
            <w:r w:rsidRPr="002A70CF">
              <w:t>117-000512</w:t>
            </w:r>
          </w:p>
        </w:tc>
        <w:tc>
          <w:tcPr>
            <w:tcW w:w="2070" w:type="dxa"/>
          </w:tcPr>
          <w:p w14:paraId="2CE8DB4B" w14:textId="77777777" w:rsidR="00A15889" w:rsidRPr="002A70CF" w:rsidRDefault="00A15889" w:rsidP="00A15889">
            <w:pPr>
              <w:rPr>
                <w:rFonts w:ascii="Times New Roman" w:hAnsi="Times New Roman"/>
                <w:color w:val="auto"/>
              </w:rPr>
            </w:pPr>
            <w:r>
              <w:rPr>
                <w:rFonts w:ascii="Times New Roman" w:hAnsi="Times New Roman"/>
                <w:color w:val="auto"/>
              </w:rPr>
              <w:t>Backup batteries</w:t>
            </w:r>
          </w:p>
        </w:tc>
        <w:tc>
          <w:tcPr>
            <w:tcW w:w="2340" w:type="dxa"/>
          </w:tcPr>
          <w:p w14:paraId="7C319A2B" w14:textId="77777777" w:rsidR="00A15889" w:rsidRPr="002A70CF" w:rsidRDefault="00A15889" w:rsidP="00A15889">
            <w:pPr>
              <w:pStyle w:val="TableParagraph"/>
              <w:spacing w:line="252" w:lineRule="exact"/>
            </w:pPr>
            <w:r>
              <w:t>Four months before recharge.  Capacity diminishes after 500 charge cycles.</w:t>
            </w:r>
          </w:p>
        </w:tc>
        <w:tc>
          <w:tcPr>
            <w:tcW w:w="2340" w:type="dxa"/>
          </w:tcPr>
          <w:p w14:paraId="15F4603B" w14:textId="77777777" w:rsidR="00A15889" w:rsidRPr="002A70CF" w:rsidRDefault="00EA3D55" w:rsidP="00A15889">
            <w:pPr>
              <w:pStyle w:val="TableParagraph"/>
              <w:spacing w:line="252" w:lineRule="exact"/>
            </w:pPr>
            <w:r>
              <w:t>Batteries have a 5</w:t>
            </w:r>
            <w:r w:rsidR="00887D05">
              <w:t>-</w:t>
            </w:r>
            <w:r>
              <w:t>year life.   Year 6 should replace all IC batteries.</w:t>
            </w:r>
          </w:p>
        </w:tc>
      </w:tr>
      <w:tr w:rsidR="00A15889" w:rsidRPr="002A70CF" w14:paraId="31BB1EC4" w14:textId="77777777" w:rsidTr="00A15889">
        <w:trPr>
          <w:trHeight w:hRule="exact" w:val="1972"/>
        </w:trPr>
        <w:tc>
          <w:tcPr>
            <w:tcW w:w="1585" w:type="dxa"/>
          </w:tcPr>
          <w:p w14:paraId="6CA5B9A9" w14:textId="77777777" w:rsidR="00A15889" w:rsidRPr="002A70CF" w:rsidRDefault="00A15889" w:rsidP="00A15889">
            <w:pPr>
              <w:pStyle w:val="TableParagraph"/>
              <w:spacing w:line="252" w:lineRule="exact"/>
            </w:pPr>
            <w:r>
              <w:t>ICX Lithium Battery</w:t>
            </w:r>
          </w:p>
        </w:tc>
        <w:tc>
          <w:tcPr>
            <w:tcW w:w="1560" w:type="dxa"/>
          </w:tcPr>
          <w:p w14:paraId="2CD066E1" w14:textId="77777777" w:rsidR="00A15889" w:rsidRPr="002A70CF" w:rsidRDefault="00A15889" w:rsidP="00A15889">
            <w:pPr>
              <w:pStyle w:val="TableParagraph"/>
              <w:spacing w:line="252" w:lineRule="exact"/>
            </w:pPr>
            <w:r>
              <w:t>117-000531</w:t>
            </w:r>
          </w:p>
        </w:tc>
        <w:tc>
          <w:tcPr>
            <w:tcW w:w="2070" w:type="dxa"/>
          </w:tcPr>
          <w:p w14:paraId="5207A186" w14:textId="77777777" w:rsidR="00A15889" w:rsidRPr="002A70CF" w:rsidRDefault="00A15889" w:rsidP="00A15889">
            <w:pPr>
              <w:rPr>
                <w:rFonts w:ascii="Times New Roman" w:hAnsi="Times New Roman"/>
                <w:color w:val="auto"/>
              </w:rPr>
            </w:pPr>
            <w:r>
              <w:rPr>
                <w:rFonts w:ascii="Times New Roman" w:hAnsi="Times New Roman"/>
                <w:color w:val="auto"/>
              </w:rPr>
              <w:t>Backup batteries</w:t>
            </w:r>
          </w:p>
        </w:tc>
        <w:tc>
          <w:tcPr>
            <w:tcW w:w="2340" w:type="dxa"/>
          </w:tcPr>
          <w:p w14:paraId="09CC7F14" w14:textId="77777777" w:rsidR="00A15889" w:rsidRDefault="00A15889" w:rsidP="00A15889">
            <w:pPr>
              <w:pStyle w:val="TableParagraph"/>
              <w:spacing w:line="252" w:lineRule="exact"/>
            </w:pPr>
            <w:r>
              <w:t>Four months before recharge.  Capacity diminishes after 500 charge cycles.</w:t>
            </w:r>
          </w:p>
        </w:tc>
        <w:tc>
          <w:tcPr>
            <w:tcW w:w="2340" w:type="dxa"/>
          </w:tcPr>
          <w:p w14:paraId="0533DD3D" w14:textId="77777777" w:rsidR="00A15889" w:rsidRPr="002A70CF" w:rsidRDefault="00EA3D55" w:rsidP="00A15889">
            <w:pPr>
              <w:pStyle w:val="TableParagraph"/>
              <w:spacing w:line="252" w:lineRule="exact"/>
            </w:pPr>
            <w:r>
              <w:t>Batteries have a 5</w:t>
            </w:r>
            <w:r w:rsidR="00887D05">
              <w:t>-</w:t>
            </w:r>
            <w:r>
              <w:t>year life.  Year 6 should replace all batteries.</w:t>
            </w:r>
          </w:p>
        </w:tc>
      </w:tr>
      <w:tr w:rsidR="00A15889" w:rsidRPr="002A70CF" w14:paraId="6545E44D" w14:textId="77777777" w:rsidTr="00A15889">
        <w:trPr>
          <w:trHeight w:hRule="exact" w:val="1360"/>
        </w:trPr>
        <w:tc>
          <w:tcPr>
            <w:tcW w:w="1585" w:type="dxa"/>
          </w:tcPr>
          <w:p w14:paraId="7298021E" w14:textId="77777777" w:rsidR="00A15889" w:rsidRPr="002A70CF" w:rsidRDefault="00A15889" w:rsidP="00A15889">
            <w:pPr>
              <w:pStyle w:val="TableParagraph"/>
              <w:ind w:right="226"/>
            </w:pPr>
            <w:r w:rsidRPr="002A70CF">
              <w:t>ICP Paper Roll (96 foot)</w:t>
            </w:r>
          </w:p>
        </w:tc>
        <w:tc>
          <w:tcPr>
            <w:tcW w:w="1560" w:type="dxa"/>
          </w:tcPr>
          <w:p w14:paraId="4C962C96" w14:textId="77777777" w:rsidR="00A15889" w:rsidRPr="002A70CF" w:rsidRDefault="00A15889" w:rsidP="00A15889">
            <w:pPr>
              <w:pStyle w:val="TableParagraph"/>
              <w:spacing w:line="252" w:lineRule="exact"/>
            </w:pPr>
            <w:r w:rsidRPr="002A70CF">
              <w:t>123-000229</w:t>
            </w:r>
          </w:p>
        </w:tc>
        <w:tc>
          <w:tcPr>
            <w:tcW w:w="2070" w:type="dxa"/>
          </w:tcPr>
          <w:p w14:paraId="383961B7" w14:textId="77777777" w:rsidR="00A15889" w:rsidRPr="002A70CF" w:rsidRDefault="00A15889" w:rsidP="00A15889">
            <w:pPr>
              <w:pStyle w:val="TableParagraph"/>
              <w:ind w:right="542"/>
            </w:pPr>
            <w:r w:rsidRPr="002A70CF">
              <w:t>Archival thermal paper roll.</w:t>
            </w:r>
          </w:p>
        </w:tc>
        <w:tc>
          <w:tcPr>
            <w:tcW w:w="2340" w:type="dxa"/>
          </w:tcPr>
          <w:p w14:paraId="0C66808D" w14:textId="77777777" w:rsidR="00A15889" w:rsidRPr="002A70CF" w:rsidRDefault="00A15889" w:rsidP="00A15889">
            <w:pPr>
              <w:pStyle w:val="TableParagraph"/>
              <w:ind w:right="335"/>
            </w:pPr>
            <w:proofErr w:type="gramStart"/>
            <w:r>
              <w:t>7 year</w:t>
            </w:r>
            <w:proofErr w:type="gramEnd"/>
            <w:r>
              <w:t xml:space="preserve"> retention with proper storage.</w:t>
            </w:r>
          </w:p>
        </w:tc>
        <w:tc>
          <w:tcPr>
            <w:tcW w:w="2340" w:type="dxa"/>
          </w:tcPr>
          <w:p w14:paraId="535E573F" w14:textId="77777777" w:rsidR="00A15889" w:rsidRPr="002A70CF" w:rsidRDefault="00EA3D55" w:rsidP="00A15889">
            <w:pPr>
              <w:pStyle w:val="TableParagraph"/>
              <w:ind w:right="335"/>
            </w:pPr>
            <w:r>
              <w:t>14,000 rolls have been proposed</w:t>
            </w:r>
          </w:p>
        </w:tc>
      </w:tr>
      <w:tr w:rsidR="00C73DA8" w:rsidRPr="002A70CF" w14:paraId="4965548D" w14:textId="77777777" w:rsidTr="00A15889">
        <w:trPr>
          <w:trHeight w:hRule="exact" w:val="1360"/>
        </w:trPr>
        <w:tc>
          <w:tcPr>
            <w:tcW w:w="1585" w:type="dxa"/>
          </w:tcPr>
          <w:p w14:paraId="455444B3" w14:textId="77777777" w:rsidR="00C73DA8" w:rsidRDefault="00C73DA8" w:rsidP="00C73DA8">
            <w:pPr>
              <w:pStyle w:val="TableParagraph"/>
              <w:spacing w:line="252" w:lineRule="exact"/>
            </w:pPr>
            <w:r>
              <w:t>Ballot Marking Device Printer toner</w:t>
            </w:r>
          </w:p>
        </w:tc>
        <w:tc>
          <w:tcPr>
            <w:tcW w:w="1560" w:type="dxa"/>
          </w:tcPr>
          <w:p w14:paraId="4CDC61FD" w14:textId="77777777" w:rsidR="00C73DA8" w:rsidRDefault="00C73DA8" w:rsidP="00C73DA8">
            <w:pPr>
              <w:pStyle w:val="TableParagraph"/>
              <w:spacing w:line="252" w:lineRule="exact"/>
            </w:pPr>
            <w:r>
              <w:t>123-000340</w:t>
            </w:r>
          </w:p>
        </w:tc>
        <w:tc>
          <w:tcPr>
            <w:tcW w:w="2070" w:type="dxa"/>
          </w:tcPr>
          <w:p w14:paraId="3DA81461" w14:textId="77777777" w:rsidR="00C73DA8" w:rsidRDefault="00C73DA8" w:rsidP="00C73DA8">
            <w:pPr>
              <w:pStyle w:val="TableParagraph"/>
              <w:spacing w:line="252" w:lineRule="exact"/>
            </w:pPr>
            <w:r>
              <w:t>Replacement toner</w:t>
            </w:r>
          </w:p>
        </w:tc>
        <w:tc>
          <w:tcPr>
            <w:tcW w:w="2340" w:type="dxa"/>
          </w:tcPr>
          <w:p w14:paraId="7422B589" w14:textId="77777777" w:rsidR="00C73DA8" w:rsidRPr="004016FA" w:rsidRDefault="00C73DA8" w:rsidP="00C73DA8">
            <w:pPr>
              <w:pStyle w:val="TableParagraph"/>
              <w:ind w:right="262"/>
              <w:rPr>
                <w:highlight w:val="yellow"/>
              </w:rPr>
            </w:pPr>
            <w:r w:rsidRPr="00A8039E">
              <w:t>~</w:t>
            </w:r>
            <w:r>
              <w:t>Every 3,100 pages</w:t>
            </w:r>
          </w:p>
        </w:tc>
        <w:tc>
          <w:tcPr>
            <w:tcW w:w="2340" w:type="dxa"/>
          </w:tcPr>
          <w:p w14:paraId="729B42FA" w14:textId="77777777" w:rsidR="00C73DA8" w:rsidRDefault="00C73DA8" w:rsidP="00C73DA8">
            <w:pPr>
              <w:pStyle w:val="TableParagraph"/>
              <w:ind w:right="262"/>
            </w:pPr>
            <w:r>
              <w:t xml:space="preserve">Toner will last for 3,100 images per BMD.   Toner should last for 15 to 20 elections. </w:t>
            </w:r>
          </w:p>
        </w:tc>
      </w:tr>
      <w:tr w:rsidR="005B5553" w:rsidRPr="002A70CF" w14:paraId="54747AF2" w14:textId="77777777" w:rsidTr="00A15889">
        <w:trPr>
          <w:trHeight w:hRule="exact" w:val="1360"/>
        </w:trPr>
        <w:tc>
          <w:tcPr>
            <w:tcW w:w="1585" w:type="dxa"/>
          </w:tcPr>
          <w:p w14:paraId="4F697612" w14:textId="77777777" w:rsidR="005B5553" w:rsidRDefault="005B5553" w:rsidP="005B5553">
            <w:pPr>
              <w:pStyle w:val="TableParagraph"/>
              <w:spacing w:line="252" w:lineRule="exact"/>
            </w:pPr>
            <w:r>
              <w:t>Ballot Marking Device Paper</w:t>
            </w:r>
          </w:p>
        </w:tc>
        <w:tc>
          <w:tcPr>
            <w:tcW w:w="1560" w:type="dxa"/>
          </w:tcPr>
          <w:p w14:paraId="1BE36A02" w14:textId="77777777" w:rsidR="005B5553" w:rsidRDefault="005B5553" w:rsidP="005B5553">
            <w:pPr>
              <w:pStyle w:val="TableParagraph"/>
              <w:spacing w:line="252" w:lineRule="exact"/>
            </w:pPr>
            <w:r>
              <w:t>144-000018</w:t>
            </w:r>
          </w:p>
        </w:tc>
        <w:tc>
          <w:tcPr>
            <w:tcW w:w="2070" w:type="dxa"/>
          </w:tcPr>
          <w:p w14:paraId="7E667D8E" w14:textId="77777777" w:rsidR="005B5553" w:rsidRDefault="005B5553" w:rsidP="005B5553">
            <w:pPr>
              <w:pStyle w:val="TableParagraph"/>
              <w:spacing w:line="252" w:lineRule="exact"/>
            </w:pPr>
            <w:r>
              <w:t>3</w:t>
            </w:r>
            <w:r w:rsidRPr="00E936D5">
              <w:t>rd</w:t>
            </w:r>
            <w:r>
              <w:t xml:space="preserve"> party paper stock</w:t>
            </w:r>
          </w:p>
          <w:p w14:paraId="3CEB9E95" w14:textId="77777777" w:rsidR="005B5553" w:rsidRPr="00E936D5" w:rsidRDefault="005B5553" w:rsidP="005B5553">
            <w:pPr>
              <w:rPr>
                <w:rFonts w:ascii="Times New Roman" w:hAnsi="Times New Roman"/>
                <w:color w:val="auto"/>
                <w:szCs w:val="22"/>
              </w:rPr>
            </w:pPr>
            <w:r w:rsidRPr="00E936D5">
              <w:rPr>
                <w:rFonts w:ascii="Times New Roman" w:hAnsi="Times New Roman"/>
                <w:color w:val="auto"/>
                <w:szCs w:val="22"/>
              </w:rPr>
              <w:t>11</w:t>
            </w:r>
            <w:r>
              <w:rPr>
                <w:rFonts w:ascii="Times New Roman" w:hAnsi="Times New Roman"/>
                <w:color w:val="auto"/>
                <w:szCs w:val="22"/>
              </w:rPr>
              <w:t>”</w:t>
            </w:r>
            <w:r w:rsidRPr="00E936D5">
              <w:rPr>
                <w:rFonts w:ascii="Times New Roman" w:hAnsi="Times New Roman"/>
                <w:color w:val="auto"/>
                <w:szCs w:val="22"/>
              </w:rPr>
              <w:t>, 14</w:t>
            </w:r>
            <w:r>
              <w:rPr>
                <w:rFonts w:ascii="Times New Roman" w:hAnsi="Times New Roman"/>
                <w:color w:val="auto"/>
                <w:szCs w:val="22"/>
              </w:rPr>
              <w:t>”</w:t>
            </w:r>
            <w:r w:rsidRPr="00E936D5">
              <w:rPr>
                <w:rFonts w:ascii="Times New Roman" w:hAnsi="Times New Roman"/>
                <w:color w:val="auto"/>
                <w:szCs w:val="22"/>
              </w:rPr>
              <w:t>, 17</w:t>
            </w:r>
            <w:r>
              <w:rPr>
                <w:rFonts w:ascii="Times New Roman" w:hAnsi="Times New Roman"/>
                <w:color w:val="auto"/>
                <w:szCs w:val="22"/>
              </w:rPr>
              <w:t>”</w:t>
            </w:r>
            <w:r w:rsidRPr="00E936D5">
              <w:rPr>
                <w:rFonts w:ascii="Times New Roman" w:hAnsi="Times New Roman"/>
                <w:color w:val="auto"/>
                <w:szCs w:val="22"/>
              </w:rPr>
              <w:t>, 19</w:t>
            </w:r>
            <w:r>
              <w:rPr>
                <w:rFonts w:ascii="Times New Roman" w:hAnsi="Times New Roman"/>
                <w:color w:val="auto"/>
                <w:szCs w:val="22"/>
              </w:rPr>
              <w:t>”</w:t>
            </w:r>
            <w:r w:rsidRPr="00E936D5">
              <w:rPr>
                <w:rFonts w:ascii="Times New Roman" w:hAnsi="Times New Roman"/>
                <w:color w:val="auto"/>
                <w:szCs w:val="22"/>
              </w:rPr>
              <w:t>, 22”</w:t>
            </w:r>
            <w:r>
              <w:rPr>
                <w:rFonts w:ascii="Times New Roman" w:hAnsi="Times New Roman"/>
                <w:color w:val="auto"/>
                <w:szCs w:val="22"/>
              </w:rPr>
              <w:t xml:space="preserve"> as applicable</w:t>
            </w:r>
          </w:p>
          <w:p w14:paraId="362F867B" w14:textId="77777777" w:rsidR="005B5553" w:rsidRDefault="005B5553" w:rsidP="005B5553">
            <w:pPr>
              <w:pStyle w:val="TableParagraph"/>
              <w:spacing w:line="252" w:lineRule="exact"/>
            </w:pPr>
          </w:p>
        </w:tc>
        <w:tc>
          <w:tcPr>
            <w:tcW w:w="2340" w:type="dxa"/>
          </w:tcPr>
          <w:p w14:paraId="5846FA0B" w14:textId="77777777" w:rsidR="005B5553" w:rsidRPr="00A8039E" w:rsidRDefault="005B5553" w:rsidP="005B5553">
            <w:pPr>
              <w:pStyle w:val="TableParagraph"/>
              <w:ind w:right="262"/>
            </w:pPr>
            <w:r>
              <w:t>As needed on a per election basis</w:t>
            </w:r>
          </w:p>
        </w:tc>
        <w:tc>
          <w:tcPr>
            <w:tcW w:w="2340" w:type="dxa"/>
          </w:tcPr>
          <w:p w14:paraId="35F35E46" w14:textId="77777777" w:rsidR="005B5553" w:rsidRDefault="005B5553" w:rsidP="005B5553">
            <w:pPr>
              <w:pStyle w:val="TableParagraph"/>
              <w:ind w:right="262"/>
            </w:pPr>
            <w:r>
              <w:t>Based on per election needs</w:t>
            </w:r>
          </w:p>
        </w:tc>
      </w:tr>
      <w:tr w:rsidR="005B5553" w14:paraId="3A510F32" w14:textId="77777777" w:rsidTr="00887D05">
        <w:trPr>
          <w:trHeight w:hRule="exact" w:val="1360"/>
        </w:trPr>
        <w:tc>
          <w:tcPr>
            <w:tcW w:w="1585" w:type="dxa"/>
          </w:tcPr>
          <w:p w14:paraId="139D75C0" w14:textId="77777777" w:rsidR="005B5553" w:rsidRDefault="005B5553" w:rsidP="005B5553">
            <w:pPr>
              <w:pStyle w:val="TableParagraph"/>
              <w:spacing w:line="252" w:lineRule="exact"/>
            </w:pPr>
            <w:r>
              <w:t>Ballot Box Storage Boxes</w:t>
            </w:r>
          </w:p>
        </w:tc>
        <w:tc>
          <w:tcPr>
            <w:tcW w:w="1560" w:type="dxa"/>
          </w:tcPr>
          <w:p w14:paraId="1ABB0671" w14:textId="77777777" w:rsidR="005B5553" w:rsidRDefault="005B5553" w:rsidP="005B5553">
            <w:pPr>
              <w:pStyle w:val="TableParagraph"/>
              <w:spacing w:line="252" w:lineRule="exact"/>
            </w:pPr>
            <w:r>
              <w:t>125-000074</w:t>
            </w:r>
          </w:p>
        </w:tc>
        <w:tc>
          <w:tcPr>
            <w:tcW w:w="2070" w:type="dxa"/>
          </w:tcPr>
          <w:p w14:paraId="13F2DFAA" w14:textId="77777777" w:rsidR="005B5553" w:rsidRDefault="005B5553" w:rsidP="005B5553">
            <w:pPr>
              <w:pStyle w:val="TableParagraph"/>
              <w:spacing w:line="252" w:lineRule="exact"/>
            </w:pPr>
            <w:r>
              <w:t>Cardboard ballot boxes for ballot transportation and storage.</w:t>
            </w:r>
          </w:p>
        </w:tc>
        <w:tc>
          <w:tcPr>
            <w:tcW w:w="2340" w:type="dxa"/>
          </w:tcPr>
          <w:p w14:paraId="677B4297" w14:textId="77777777" w:rsidR="005B5553" w:rsidRPr="004016FA" w:rsidRDefault="005B5553" w:rsidP="005B5553">
            <w:pPr>
              <w:pStyle w:val="TableParagraph"/>
              <w:ind w:right="262"/>
              <w:rPr>
                <w:highlight w:val="yellow"/>
              </w:rPr>
            </w:pPr>
            <w:r>
              <w:t>As needed on a per election basis</w:t>
            </w:r>
          </w:p>
        </w:tc>
        <w:tc>
          <w:tcPr>
            <w:tcW w:w="2340" w:type="dxa"/>
          </w:tcPr>
          <w:p w14:paraId="7EB67FC8" w14:textId="77777777" w:rsidR="005B5553" w:rsidRDefault="005B5553" w:rsidP="005B5553">
            <w:pPr>
              <w:pStyle w:val="TableParagraph"/>
              <w:ind w:right="262"/>
            </w:pPr>
            <w:r>
              <w:t xml:space="preserve">25 boxes per carton </w:t>
            </w:r>
          </w:p>
        </w:tc>
      </w:tr>
      <w:bookmarkEnd w:id="3"/>
    </w:tbl>
    <w:p w14:paraId="52C0CE99" w14:textId="77777777" w:rsidR="00D71334" w:rsidRDefault="00D71334" w:rsidP="00D71334">
      <w:pPr>
        <w:pStyle w:val="BulletedSubQuestion"/>
        <w:numPr>
          <w:ilvl w:val="0"/>
          <w:numId w:val="0"/>
        </w:numPr>
      </w:pPr>
    </w:p>
    <w:p w14:paraId="49C2B0D4" w14:textId="77777777" w:rsidR="00D71334" w:rsidRDefault="00D71334" w:rsidP="00D71334">
      <w:pPr>
        <w:pStyle w:val="RFPAnswer"/>
        <w:ind w:left="0"/>
      </w:pPr>
      <w:r>
        <w:lastRenderedPageBreak/>
        <w:t xml:space="preserve">It is Dominion’s policy to keep replacement parts and consumables on hand to meet the needs of our customers.  </w:t>
      </w:r>
    </w:p>
    <w:p w14:paraId="4D068869" w14:textId="77777777" w:rsidR="00902E0B" w:rsidRDefault="00902E0B" w:rsidP="00902E0B">
      <w:pPr>
        <w:pStyle w:val="RFPAnswer"/>
      </w:pPr>
    </w:p>
    <w:p w14:paraId="0EAC045B" w14:textId="77777777" w:rsidR="005F19B7" w:rsidRDefault="005F19B7">
      <w:pPr>
        <w:spacing w:before="0"/>
        <w:rPr>
          <w:rFonts w:ascii="Arial" w:hAnsi="Arial" w:cs="Arial"/>
          <w:b/>
          <w:color w:val="FF0000"/>
          <w:sz w:val="32"/>
          <w:szCs w:val="32"/>
        </w:rPr>
      </w:pPr>
      <w:r>
        <w:br w:type="page"/>
      </w:r>
    </w:p>
    <w:p w14:paraId="782FD339" w14:textId="77777777" w:rsidR="00B020FE" w:rsidRPr="00B020FE" w:rsidRDefault="00902E0B" w:rsidP="00B020FE">
      <w:pPr>
        <w:pStyle w:val="Heading2"/>
      </w:pPr>
      <w:r w:rsidRPr="001F520B">
        <w:lastRenderedPageBreak/>
        <w:t xml:space="preserve">- Peripherals </w:t>
      </w:r>
    </w:p>
    <w:p w14:paraId="5DC72C70" w14:textId="77777777" w:rsidR="00B020FE" w:rsidRDefault="00B020FE" w:rsidP="00902E0B">
      <w:pPr>
        <w:pStyle w:val="RFPAnswer"/>
        <w:rPr>
          <w:b/>
        </w:rPr>
      </w:pPr>
    </w:p>
    <w:p w14:paraId="3D00B2E8" w14:textId="77777777" w:rsidR="00B020FE" w:rsidRPr="00B020FE" w:rsidRDefault="00B020FE" w:rsidP="00B020FE">
      <w:pPr>
        <w:pStyle w:val="RFPAnswer"/>
        <w:ind w:left="0"/>
      </w:pPr>
      <w:r w:rsidRPr="00B020FE">
        <w:t>The proposed system includes various peripheral items including:</w:t>
      </w:r>
    </w:p>
    <w:p w14:paraId="5EDC4F89" w14:textId="77777777" w:rsidR="00B020FE" w:rsidRDefault="00B020FE" w:rsidP="00B020FE">
      <w:pPr>
        <w:pStyle w:val="RFPAnswer"/>
        <w:ind w:left="0"/>
      </w:pPr>
    </w:p>
    <w:tbl>
      <w:tblPr>
        <w:tblStyle w:val="TableGrid"/>
        <w:tblW w:w="0" w:type="auto"/>
        <w:tblLook w:val="04A0" w:firstRow="1" w:lastRow="0" w:firstColumn="1" w:lastColumn="0" w:noHBand="0" w:noVBand="1"/>
      </w:tblPr>
      <w:tblGrid>
        <w:gridCol w:w="2344"/>
        <w:gridCol w:w="5057"/>
        <w:gridCol w:w="1229"/>
      </w:tblGrid>
      <w:tr w:rsidR="005B687C" w14:paraId="3EC2F28A" w14:textId="77777777" w:rsidTr="00B84ADE">
        <w:tc>
          <w:tcPr>
            <w:tcW w:w="2344" w:type="dxa"/>
          </w:tcPr>
          <w:p w14:paraId="44E43221" w14:textId="77777777" w:rsidR="00D82A7C" w:rsidRDefault="00D82A7C" w:rsidP="00B020FE">
            <w:pPr>
              <w:pStyle w:val="RFPAnswer"/>
              <w:ind w:left="0"/>
            </w:pPr>
            <w:r>
              <w:t>Product</w:t>
            </w:r>
          </w:p>
        </w:tc>
        <w:tc>
          <w:tcPr>
            <w:tcW w:w="5057" w:type="dxa"/>
          </w:tcPr>
          <w:p w14:paraId="01640365" w14:textId="77777777" w:rsidR="00D82A7C" w:rsidRDefault="00D82A7C" w:rsidP="00B020FE">
            <w:pPr>
              <w:pStyle w:val="RFPAnswer"/>
              <w:ind w:left="0"/>
            </w:pPr>
            <w:r>
              <w:t>Description</w:t>
            </w:r>
          </w:p>
        </w:tc>
        <w:tc>
          <w:tcPr>
            <w:tcW w:w="1229" w:type="dxa"/>
          </w:tcPr>
          <w:p w14:paraId="74E2E047" w14:textId="77777777" w:rsidR="00D82A7C" w:rsidRDefault="00D82A7C" w:rsidP="00B020FE">
            <w:pPr>
              <w:pStyle w:val="RFPAnswer"/>
              <w:ind w:left="0"/>
            </w:pPr>
            <w:r>
              <w:t>Quantity</w:t>
            </w:r>
          </w:p>
        </w:tc>
      </w:tr>
      <w:tr w:rsidR="005B687C" w14:paraId="6666BA11" w14:textId="77777777" w:rsidTr="00B84ADE">
        <w:tc>
          <w:tcPr>
            <w:tcW w:w="2344" w:type="dxa"/>
          </w:tcPr>
          <w:p w14:paraId="57DF68FB" w14:textId="77777777" w:rsidR="005B687C" w:rsidRDefault="005B687C" w:rsidP="00B020FE">
            <w:pPr>
              <w:pStyle w:val="RFPAnswer"/>
              <w:ind w:left="0"/>
            </w:pPr>
            <w:r>
              <w:t>Server Kit</w:t>
            </w:r>
          </w:p>
        </w:tc>
        <w:tc>
          <w:tcPr>
            <w:tcW w:w="5057" w:type="dxa"/>
          </w:tcPr>
          <w:p w14:paraId="30CB3EA6" w14:textId="77777777" w:rsidR="005B687C" w:rsidRDefault="005B687C" w:rsidP="00B020FE">
            <w:pPr>
              <w:pStyle w:val="RFPAnswer"/>
              <w:ind w:left="0"/>
            </w:pPr>
            <w:r w:rsidRPr="005B687C">
              <w:t>Includes PowerEdge R630 rack server, 24 port switch, 24" monitor, keyboard/mouse, patch cable, Cepstral, Avast.</w:t>
            </w:r>
          </w:p>
          <w:p w14:paraId="002F3B81" w14:textId="77777777" w:rsidR="005B687C" w:rsidRDefault="005B687C" w:rsidP="00B020FE">
            <w:pPr>
              <w:pStyle w:val="RFPAnswer"/>
              <w:ind w:left="0"/>
            </w:pPr>
          </w:p>
          <w:p w14:paraId="2F0A6522" w14:textId="77777777" w:rsidR="005B687C" w:rsidRDefault="005B687C" w:rsidP="00B020FE">
            <w:pPr>
              <w:pStyle w:val="RFPAnswer"/>
              <w:ind w:left="0"/>
            </w:pPr>
            <w:r>
              <w:rPr>
                <w:noProof/>
              </w:rPr>
              <w:drawing>
                <wp:inline distT="0" distB="0" distL="0" distR="0" wp14:anchorId="5561362D" wp14:editId="0D683032">
                  <wp:extent cx="2486025" cy="20944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ver Kit R63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93676" cy="2100865"/>
                          </a:xfrm>
                          <a:prstGeom prst="rect">
                            <a:avLst/>
                          </a:prstGeom>
                        </pic:spPr>
                      </pic:pic>
                    </a:graphicData>
                  </a:graphic>
                </wp:inline>
              </w:drawing>
            </w:r>
          </w:p>
          <w:p w14:paraId="3CD695B5" w14:textId="77777777" w:rsidR="005B687C" w:rsidRDefault="005B687C" w:rsidP="00B020FE">
            <w:pPr>
              <w:pStyle w:val="RFPAnswer"/>
              <w:ind w:left="0"/>
            </w:pPr>
          </w:p>
          <w:p w14:paraId="0F3A0624" w14:textId="77777777" w:rsidR="005B687C" w:rsidRDefault="005B687C" w:rsidP="00B020FE">
            <w:pPr>
              <w:pStyle w:val="RFPAnswer"/>
              <w:ind w:left="0"/>
            </w:pPr>
          </w:p>
        </w:tc>
        <w:tc>
          <w:tcPr>
            <w:tcW w:w="1229" w:type="dxa"/>
          </w:tcPr>
          <w:p w14:paraId="400A4E32" w14:textId="77777777" w:rsidR="005B687C" w:rsidRDefault="005B687C" w:rsidP="00B020FE">
            <w:pPr>
              <w:pStyle w:val="RFPAnswer"/>
              <w:ind w:left="0"/>
            </w:pPr>
            <w:r>
              <w:t>4</w:t>
            </w:r>
          </w:p>
        </w:tc>
      </w:tr>
      <w:tr w:rsidR="005B687C" w14:paraId="67349080" w14:textId="77777777" w:rsidTr="00B84ADE">
        <w:tc>
          <w:tcPr>
            <w:tcW w:w="2344" w:type="dxa"/>
          </w:tcPr>
          <w:p w14:paraId="0DFCF938" w14:textId="77777777" w:rsidR="005B687C" w:rsidRDefault="005B687C" w:rsidP="00B020FE">
            <w:pPr>
              <w:pStyle w:val="RFPAnswer"/>
              <w:ind w:left="0"/>
            </w:pPr>
            <w:r>
              <w:t>EMS Workstation</w:t>
            </w:r>
          </w:p>
        </w:tc>
        <w:tc>
          <w:tcPr>
            <w:tcW w:w="5057" w:type="dxa"/>
          </w:tcPr>
          <w:p w14:paraId="3CF1810E" w14:textId="77777777" w:rsidR="005B687C" w:rsidRDefault="005B687C" w:rsidP="00B020FE">
            <w:pPr>
              <w:pStyle w:val="RFPAnswer"/>
              <w:ind w:left="0"/>
            </w:pPr>
            <w:r w:rsidRPr="005B687C">
              <w:t xml:space="preserve">Includes Dell T3420, 24" monitor, </w:t>
            </w:r>
            <w:proofErr w:type="spellStart"/>
            <w:r w:rsidRPr="005B687C">
              <w:t>iButton</w:t>
            </w:r>
            <w:proofErr w:type="spellEnd"/>
            <w:r w:rsidRPr="005B687C">
              <w:t xml:space="preserve"> programmer, high speed media reader, patch cable, smart card reader/writer.</w:t>
            </w:r>
          </w:p>
          <w:p w14:paraId="17F0DA45" w14:textId="77777777" w:rsidR="005B687C" w:rsidRDefault="005B687C" w:rsidP="00B020FE">
            <w:pPr>
              <w:pStyle w:val="RFPAnswer"/>
              <w:ind w:left="0"/>
            </w:pPr>
          </w:p>
          <w:p w14:paraId="0DF236ED" w14:textId="77777777" w:rsidR="005B687C" w:rsidRDefault="005B687C" w:rsidP="00B020FE">
            <w:pPr>
              <w:pStyle w:val="RFPAnswer"/>
              <w:ind w:left="0"/>
            </w:pPr>
          </w:p>
          <w:p w14:paraId="2031DBDF" w14:textId="77777777" w:rsidR="005B687C" w:rsidRDefault="005B687C" w:rsidP="00B020FE">
            <w:pPr>
              <w:pStyle w:val="RFPAnswer"/>
              <w:ind w:left="0"/>
            </w:pPr>
            <w:r>
              <w:rPr>
                <w:noProof/>
              </w:rPr>
              <w:drawing>
                <wp:inline distT="0" distB="0" distL="0" distR="0" wp14:anchorId="710DAB74" wp14:editId="3477714F">
                  <wp:extent cx="2950449" cy="22193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S Client Workstation Kit.jpg"/>
                          <pic:cNvPicPr/>
                        </pic:nvPicPr>
                        <pic:blipFill>
                          <a:blip r:embed="rId46">
                            <a:extLst>
                              <a:ext uri="{28A0092B-C50C-407E-A947-70E740481C1C}">
                                <a14:useLocalDpi xmlns:a14="http://schemas.microsoft.com/office/drawing/2010/main" val="0"/>
                              </a:ext>
                            </a:extLst>
                          </a:blip>
                          <a:stretch>
                            <a:fillRect/>
                          </a:stretch>
                        </pic:blipFill>
                        <pic:spPr>
                          <a:xfrm>
                            <a:off x="0" y="0"/>
                            <a:ext cx="2958063" cy="2225052"/>
                          </a:xfrm>
                          <a:prstGeom prst="rect">
                            <a:avLst/>
                          </a:prstGeom>
                        </pic:spPr>
                      </pic:pic>
                    </a:graphicData>
                  </a:graphic>
                </wp:inline>
              </w:drawing>
            </w:r>
          </w:p>
          <w:p w14:paraId="33CCAF36" w14:textId="77777777" w:rsidR="005B687C" w:rsidRDefault="005B687C" w:rsidP="00B020FE">
            <w:pPr>
              <w:pStyle w:val="RFPAnswer"/>
              <w:ind w:left="0"/>
            </w:pPr>
          </w:p>
        </w:tc>
        <w:tc>
          <w:tcPr>
            <w:tcW w:w="1229" w:type="dxa"/>
          </w:tcPr>
          <w:p w14:paraId="4E6A831B" w14:textId="77777777" w:rsidR="005B687C" w:rsidRDefault="00843CD6" w:rsidP="00B020FE">
            <w:pPr>
              <w:pStyle w:val="RFPAnswer"/>
              <w:ind w:left="0"/>
            </w:pPr>
            <w:r>
              <w:t>171</w:t>
            </w:r>
          </w:p>
        </w:tc>
      </w:tr>
      <w:tr w:rsidR="005B687C" w14:paraId="5E609E14" w14:textId="77777777" w:rsidTr="00B84ADE">
        <w:tc>
          <w:tcPr>
            <w:tcW w:w="2344" w:type="dxa"/>
          </w:tcPr>
          <w:p w14:paraId="66987BB4" w14:textId="77777777" w:rsidR="005B687C" w:rsidRDefault="005B687C" w:rsidP="00B020FE">
            <w:pPr>
              <w:pStyle w:val="RFPAnswer"/>
              <w:ind w:left="0"/>
            </w:pPr>
            <w:r>
              <w:t>Adjudication Workstation</w:t>
            </w:r>
          </w:p>
        </w:tc>
        <w:tc>
          <w:tcPr>
            <w:tcW w:w="5057" w:type="dxa"/>
          </w:tcPr>
          <w:p w14:paraId="02CE963D" w14:textId="77777777" w:rsidR="005B687C" w:rsidRDefault="005B687C" w:rsidP="00B020FE">
            <w:pPr>
              <w:pStyle w:val="RFPAnswer"/>
              <w:ind w:left="0"/>
            </w:pPr>
            <w:r w:rsidRPr="005B687C">
              <w:t>Includes Dell T3420, 24" monitor, SQL Server 2016 CAL, cables, Windows 10 Pro.</w:t>
            </w:r>
          </w:p>
          <w:p w14:paraId="4A666093" w14:textId="77777777" w:rsidR="005B687C" w:rsidRDefault="005B687C" w:rsidP="00B020FE">
            <w:pPr>
              <w:pStyle w:val="RFPAnswer"/>
              <w:ind w:left="0"/>
            </w:pPr>
          </w:p>
          <w:p w14:paraId="5493CD02" w14:textId="77777777" w:rsidR="005B687C" w:rsidRDefault="005B687C" w:rsidP="00B020FE">
            <w:pPr>
              <w:pStyle w:val="RFPAnswer"/>
              <w:ind w:left="0"/>
            </w:pPr>
            <w:r>
              <w:rPr>
                <w:noProof/>
              </w:rPr>
              <w:lastRenderedPageBreak/>
              <w:drawing>
                <wp:inline distT="0" distB="0" distL="0" distR="0" wp14:anchorId="6542BA64" wp14:editId="4BF56E3C">
                  <wp:extent cx="3074035" cy="245282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judication Workstation Ki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84188" cy="2460925"/>
                          </a:xfrm>
                          <a:prstGeom prst="rect">
                            <a:avLst/>
                          </a:prstGeom>
                        </pic:spPr>
                      </pic:pic>
                    </a:graphicData>
                  </a:graphic>
                </wp:inline>
              </w:drawing>
            </w:r>
          </w:p>
          <w:p w14:paraId="452C9BE5" w14:textId="77777777" w:rsidR="005B687C" w:rsidRDefault="005B687C" w:rsidP="00B020FE">
            <w:pPr>
              <w:pStyle w:val="RFPAnswer"/>
              <w:ind w:left="0"/>
            </w:pPr>
          </w:p>
        </w:tc>
        <w:tc>
          <w:tcPr>
            <w:tcW w:w="1229" w:type="dxa"/>
          </w:tcPr>
          <w:p w14:paraId="5B6575AF" w14:textId="77777777" w:rsidR="005B687C" w:rsidRDefault="00843CD6" w:rsidP="00B020FE">
            <w:pPr>
              <w:pStyle w:val="RFPAnswer"/>
              <w:ind w:left="0"/>
            </w:pPr>
            <w:r>
              <w:lastRenderedPageBreak/>
              <w:t>183</w:t>
            </w:r>
          </w:p>
        </w:tc>
      </w:tr>
      <w:tr w:rsidR="005B687C" w14:paraId="745E7A85" w14:textId="77777777" w:rsidTr="00B84ADE">
        <w:tc>
          <w:tcPr>
            <w:tcW w:w="2344" w:type="dxa"/>
          </w:tcPr>
          <w:p w14:paraId="3B9D477F" w14:textId="77777777" w:rsidR="00D82A7C" w:rsidRDefault="00D82A7C" w:rsidP="00B020FE">
            <w:pPr>
              <w:pStyle w:val="RFPAnswer"/>
              <w:ind w:left="0"/>
            </w:pPr>
            <w:r>
              <w:t>Voter Activation Cards</w:t>
            </w:r>
          </w:p>
        </w:tc>
        <w:tc>
          <w:tcPr>
            <w:tcW w:w="5057" w:type="dxa"/>
          </w:tcPr>
          <w:p w14:paraId="1BCCB200" w14:textId="77777777" w:rsidR="00D82A7C" w:rsidRDefault="00E712E6" w:rsidP="00B020FE">
            <w:pPr>
              <w:pStyle w:val="RFPAnswer"/>
              <w:ind w:left="0"/>
            </w:pPr>
            <w:r>
              <w:t xml:space="preserve">Smart Card to activate voting session on the </w:t>
            </w:r>
            <w:proofErr w:type="spellStart"/>
            <w:r>
              <w:t>ImageCast</w:t>
            </w:r>
            <w:proofErr w:type="spellEnd"/>
            <w:r>
              <w:t xml:space="preserve"> X</w:t>
            </w:r>
            <w:r w:rsidR="0060471B">
              <w:t xml:space="preserve"> Prime</w:t>
            </w:r>
            <w:r>
              <w:t xml:space="preserve">. </w:t>
            </w:r>
          </w:p>
          <w:p w14:paraId="16D55BD5" w14:textId="77777777" w:rsidR="00E712E6" w:rsidRDefault="00E712E6" w:rsidP="00B020FE">
            <w:pPr>
              <w:pStyle w:val="RFPAnswer"/>
              <w:ind w:left="0"/>
            </w:pPr>
          </w:p>
          <w:p w14:paraId="1230A5D7" w14:textId="77777777" w:rsidR="00E712E6" w:rsidRDefault="001C4008" w:rsidP="00B020FE">
            <w:pPr>
              <w:pStyle w:val="RFPAnswer"/>
              <w:ind w:left="0"/>
            </w:pPr>
            <w:r>
              <w:rPr>
                <w:noProof/>
              </w:rPr>
              <w:drawing>
                <wp:inline distT="0" distB="0" distL="0" distR="0" wp14:anchorId="2192E0D2" wp14:editId="1AC796C8">
                  <wp:extent cx="984203" cy="15335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ter Activation Car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96016" cy="1551931"/>
                          </a:xfrm>
                          <a:prstGeom prst="rect">
                            <a:avLst/>
                          </a:prstGeom>
                        </pic:spPr>
                      </pic:pic>
                    </a:graphicData>
                  </a:graphic>
                </wp:inline>
              </w:drawing>
            </w:r>
          </w:p>
        </w:tc>
        <w:tc>
          <w:tcPr>
            <w:tcW w:w="1229" w:type="dxa"/>
          </w:tcPr>
          <w:p w14:paraId="6F56EA11" w14:textId="77777777" w:rsidR="00D82A7C" w:rsidRDefault="005F19B7" w:rsidP="00B020FE">
            <w:pPr>
              <w:pStyle w:val="RFPAnswer"/>
              <w:ind w:left="0"/>
            </w:pPr>
            <w:r>
              <w:t>3 per unit</w:t>
            </w:r>
          </w:p>
        </w:tc>
      </w:tr>
      <w:tr w:rsidR="00243719" w14:paraId="5F102D5C" w14:textId="77777777" w:rsidTr="00B84ADE">
        <w:tc>
          <w:tcPr>
            <w:tcW w:w="2344" w:type="dxa"/>
          </w:tcPr>
          <w:p w14:paraId="678F3354" w14:textId="77777777" w:rsidR="00243719" w:rsidRDefault="00243719" w:rsidP="00243719">
            <w:pPr>
              <w:pStyle w:val="RFPAnswer"/>
              <w:ind w:left="0"/>
            </w:pPr>
            <w:r>
              <w:t>Uninterruptible Power Supply</w:t>
            </w:r>
          </w:p>
        </w:tc>
        <w:tc>
          <w:tcPr>
            <w:tcW w:w="5057" w:type="dxa"/>
          </w:tcPr>
          <w:p w14:paraId="7BB116D2" w14:textId="77777777" w:rsidR="00243719" w:rsidRDefault="00243719" w:rsidP="00243719">
            <w:pPr>
              <w:pStyle w:val="RFPAnswer"/>
              <w:ind w:left="0"/>
            </w:pPr>
            <w:r>
              <w:t>Backup power supply for precinct locations.</w:t>
            </w:r>
          </w:p>
          <w:p w14:paraId="53C5796A" w14:textId="77777777" w:rsidR="00243719" w:rsidRDefault="00243719" w:rsidP="00243719">
            <w:pPr>
              <w:pStyle w:val="RFPAnswer"/>
              <w:ind w:left="0"/>
              <w:rPr>
                <w:rFonts w:ascii="Arial" w:hAnsi="Arial" w:cs="Arial"/>
                <w:color w:val="000000"/>
                <w:sz w:val="18"/>
                <w:szCs w:val="18"/>
              </w:rPr>
            </w:pPr>
          </w:p>
          <w:p w14:paraId="59CFAC8D" w14:textId="77777777" w:rsidR="00243719" w:rsidRDefault="00243719" w:rsidP="00243719">
            <w:pPr>
              <w:pStyle w:val="RFPAnswer"/>
              <w:rPr>
                <w:rFonts w:ascii="Arial" w:hAnsi="Arial" w:cs="Arial"/>
                <w:color w:val="000000"/>
                <w:sz w:val="18"/>
                <w:szCs w:val="18"/>
              </w:rPr>
            </w:pPr>
            <w:r>
              <w:rPr>
                <w:rFonts w:ascii="Arial" w:hAnsi="Arial" w:cs="Arial"/>
                <w:noProof/>
                <w:color w:val="000000"/>
                <w:sz w:val="18"/>
                <w:szCs w:val="18"/>
              </w:rPr>
              <w:drawing>
                <wp:inline distT="0" distB="0" distL="0" distR="0" wp14:anchorId="75F03CDC" wp14:editId="1C5BCBB2">
                  <wp:extent cx="1235615" cy="12382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7260" cy="1249920"/>
                          </a:xfrm>
                          <a:prstGeom prst="rect">
                            <a:avLst/>
                          </a:prstGeom>
                        </pic:spPr>
                      </pic:pic>
                    </a:graphicData>
                  </a:graphic>
                </wp:inline>
              </w:drawing>
            </w:r>
          </w:p>
          <w:p w14:paraId="0F1B7D49" w14:textId="77777777" w:rsidR="00243719" w:rsidRDefault="00243719" w:rsidP="00243719">
            <w:pPr>
              <w:pStyle w:val="RFPAnswer"/>
            </w:pPr>
          </w:p>
        </w:tc>
        <w:tc>
          <w:tcPr>
            <w:tcW w:w="1229" w:type="dxa"/>
          </w:tcPr>
          <w:p w14:paraId="2CA207C0" w14:textId="77777777" w:rsidR="00243719" w:rsidRDefault="00243719" w:rsidP="00243719">
            <w:pPr>
              <w:pStyle w:val="RFPAnswer"/>
              <w:ind w:left="0"/>
            </w:pPr>
            <w:r>
              <w:t>2,913</w:t>
            </w:r>
          </w:p>
        </w:tc>
      </w:tr>
    </w:tbl>
    <w:p w14:paraId="0AA90FBF" w14:textId="77777777" w:rsidR="003F5E4A" w:rsidRDefault="003F5E4A">
      <w:r>
        <w:br w:type="page"/>
      </w:r>
    </w:p>
    <w:tbl>
      <w:tblPr>
        <w:tblStyle w:val="TableGrid"/>
        <w:tblW w:w="0" w:type="auto"/>
        <w:tblLook w:val="04A0" w:firstRow="1" w:lastRow="0" w:firstColumn="1" w:lastColumn="0" w:noHBand="0" w:noVBand="1"/>
      </w:tblPr>
      <w:tblGrid>
        <w:gridCol w:w="2155"/>
        <w:gridCol w:w="5220"/>
        <w:gridCol w:w="1255"/>
      </w:tblGrid>
      <w:tr w:rsidR="00B15C56" w14:paraId="3761103E" w14:textId="77777777" w:rsidTr="005B5553">
        <w:trPr>
          <w:trHeight w:val="4220"/>
        </w:trPr>
        <w:tc>
          <w:tcPr>
            <w:tcW w:w="2155" w:type="dxa"/>
          </w:tcPr>
          <w:p w14:paraId="12CDC664" w14:textId="77777777" w:rsidR="00D82A7C" w:rsidRDefault="003F5E4A" w:rsidP="00B020FE">
            <w:pPr>
              <w:pStyle w:val="RFPAnswer"/>
              <w:ind w:left="0"/>
            </w:pPr>
            <w:r>
              <w:lastRenderedPageBreak/>
              <w:t>Audio Tactile Interface</w:t>
            </w:r>
          </w:p>
        </w:tc>
        <w:tc>
          <w:tcPr>
            <w:tcW w:w="5220" w:type="dxa"/>
          </w:tcPr>
          <w:p w14:paraId="7B40A00C" w14:textId="77777777" w:rsidR="00D82A7C" w:rsidRDefault="003F5E4A" w:rsidP="00B020FE">
            <w:pPr>
              <w:pStyle w:val="RFPAnswer"/>
              <w:ind w:left="0"/>
            </w:pPr>
            <w:r>
              <w:t xml:space="preserve">Accessibility units for </w:t>
            </w:r>
            <w:proofErr w:type="spellStart"/>
            <w:r>
              <w:t>ImageCast</w:t>
            </w:r>
            <w:proofErr w:type="spellEnd"/>
            <w:r>
              <w:t xml:space="preserve"> X</w:t>
            </w:r>
            <w:r w:rsidR="00B15C56">
              <w:t xml:space="preserve"> includes ATI unit, headphones and connection cord.</w:t>
            </w:r>
          </w:p>
          <w:p w14:paraId="7948F5A0" w14:textId="77777777" w:rsidR="00B15C56" w:rsidRDefault="00B15C56" w:rsidP="00B020FE">
            <w:pPr>
              <w:pStyle w:val="RFPAnswer"/>
              <w:ind w:left="0"/>
            </w:pPr>
          </w:p>
          <w:p w14:paraId="7F03F255" w14:textId="77777777" w:rsidR="00B15C56" w:rsidRDefault="00B15C56" w:rsidP="00B020FE">
            <w:pPr>
              <w:pStyle w:val="RFPAnswer"/>
              <w:ind w:left="0"/>
            </w:pPr>
            <w:r>
              <w:rPr>
                <w:noProof/>
              </w:rPr>
              <w:drawing>
                <wp:inline distT="0" distB="0" distL="0" distR="0" wp14:anchorId="08A2243D" wp14:editId="4F54F0F5">
                  <wp:extent cx="1963213" cy="2000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I ki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71952" cy="2009154"/>
                          </a:xfrm>
                          <a:prstGeom prst="rect">
                            <a:avLst/>
                          </a:prstGeom>
                        </pic:spPr>
                      </pic:pic>
                    </a:graphicData>
                  </a:graphic>
                </wp:inline>
              </w:drawing>
            </w:r>
          </w:p>
          <w:p w14:paraId="5574A6C8" w14:textId="77777777" w:rsidR="003F5E4A" w:rsidRDefault="003F5E4A" w:rsidP="00B020FE">
            <w:pPr>
              <w:pStyle w:val="RFPAnswer"/>
              <w:ind w:left="0"/>
            </w:pPr>
          </w:p>
          <w:p w14:paraId="772F22E4" w14:textId="77777777" w:rsidR="003F5E4A" w:rsidRDefault="003F5E4A" w:rsidP="00B020FE">
            <w:pPr>
              <w:pStyle w:val="RFPAnswer"/>
              <w:ind w:left="0"/>
            </w:pPr>
          </w:p>
        </w:tc>
        <w:tc>
          <w:tcPr>
            <w:tcW w:w="1255" w:type="dxa"/>
          </w:tcPr>
          <w:p w14:paraId="665A75AB" w14:textId="77777777" w:rsidR="00D82A7C" w:rsidRDefault="0060471B" w:rsidP="00B020FE">
            <w:pPr>
              <w:pStyle w:val="RFPAnswer"/>
              <w:ind w:left="0"/>
            </w:pPr>
            <w:r>
              <w:t>2,754</w:t>
            </w:r>
          </w:p>
        </w:tc>
      </w:tr>
      <w:tr w:rsidR="005B5553" w14:paraId="4BE8AEF8" w14:textId="77777777" w:rsidTr="00A735A5">
        <w:trPr>
          <w:trHeight w:val="512"/>
        </w:trPr>
        <w:tc>
          <w:tcPr>
            <w:tcW w:w="8630" w:type="dxa"/>
            <w:gridSpan w:val="3"/>
          </w:tcPr>
          <w:p w14:paraId="21B8DC50" w14:textId="77777777" w:rsidR="005B5553" w:rsidRPr="005B5553" w:rsidRDefault="005B5553" w:rsidP="00B020FE">
            <w:pPr>
              <w:pStyle w:val="RFPAnswer"/>
              <w:ind w:left="0"/>
              <w:rPr>
                <w:b/>
              </w:rPr>
            </w:pPr>
            <w:r w:rsidRPr="005B5553">
              <w:rPr>
                <w:b/>
              </w:rPr>
              <w:t>Hardware and peripherals for electronic poll books</w:t>
            </w:r>
          </w:p>
        </w:tc>
      </w:tr>
      <w:tr w:rsidR="005B5553" w14:paraId="55069622" w14:textId="77777777" w:rsidTr="005B5553">
        <w:trPr>
          <w:trHeight w:val="710"/>
        </w:trPr>
        <w:tc>
          <w:tcPr>
            <w:tcW w:w="2155" w:type="dxa"/>
          </w:tcPr>
          <w:p w14:paraId="388D4BFE" w14:textId="77777777" w:rsidR="005B5553" w:rsidRPr="005B5553" w:rsidRDefault="005B5553" w:rsidP="005B5553">
            <w:pPr>
              <w:pStyle w:val="RFPAnswer"/>
              <w:ind w:left="0"/>
            </w:pPr>
            <w:r w:rsidRPr="005B5553">
              <w:t>iPad tablet</w:t>
            </w:r>
          </w:p>
        </w:tc>
        <w:tc>
          <w:tcPr>
            <w:tcW w:w="5220" w:type="dxa"/>
          </w:tcPr>
          <w:p w14:paraId="1FA91855" w14:textId="77777777" w:rsidR="005B5553" w:rsidRPr="005B5553" w:rsidRDefault="005B5553" w:rsidP="005B5553">
            <w:pPr>
              <w:pStyle w:val="RFPAnswer"/>
              <w:ind w:left="0"/>
            </w:pPr>
            <w:r w:rsidRPr="005B5553">
              <w:t>The iPad has a touchscreen/keyboard and a shockproof clear case. The iPad has a battery life of approx. 10 hours. Make: Apple | Model: MP2FLL/A</w:t>
            </w:r>
          </w:p>
        </w:tc>
        <w:tc>
          <w:tcPr>
            <w:tcW w:w="1255" w:type="dxa"/>
          </w:tcPr>
          <w:p w14:paraId="35172C2D" w14:textId="77777777" w:rsidR="005B5553" w:rsidRPr="005B5553" w:rsidRDefault="005B5553" w:rsidP="005B5553">
            <w:pPr>
              <w:pStyle w:val="RFPAnswer"/>
              <w:ind w:left="0"/>
            </w:pPr>
            <w:r w:rsidRPr="005B5553">
              <w:t>8,000</w:t>
            </w:r>
          </w:p>
        </w:tc>
      </w:tr>
      <w:tr w:rsidR="005B5553" w14:paraId="7AAB5959" w14:textId="77777777" w:rsidTr="005B5553">
        <w:trPr>
          <w:trHeight w:val="710"/>
        </w:trPr>
        <w:tc>
          <w:tcPr>
            <w:tcW w:w="2155" w:type="dxa"/>
          </w:tcPr>
          <w:p w14:paraId="78BA83BE" w14:textId="77777777" w:rsidR="005B5553" w:rsidRPr="005B5553" w:rsidRDefault="005B5553" w:rsidP="005B5553">
            <w:pPr>
              <w:pStyle w:val="RFPAnswer"/>
              <w:ind w:left="0"/>
            </w:pPr>
            <w:r w:rsidRPr="005B5553">
              <w:t>Encoder/iOS Reader</w:t>
            </w:r>
          </w:p>
        </w:tc>
        <w:tc>
          <w:tcPr>
            <w:tcW w:w="5220" w:type="dxa"/>
          </w:tcPr>
          <w:p w14:paraId="265D17B8" w14:textId="77777777" w:rsidR="005B5553" w:rsidRPr="005B5553" w:rsidRDefault="005B5553" w:rsidP="005B5553">
            <w:pPr>
              <w:pStyle w:val="RFPAnswer"/>
              <w:ind w:left="0"/>
            </w:pPr>
            <w:r w:rsidRPr="005B5553">
              <w:t xml:space="preserve">The </w:t>
            </w:r>
            <w:proofErr w:type="spellStart"/>
            <w:r w:rsidRPr="005B5553">
              <w:t>Mfi</w:t>
            </w:r>
            <w:proofErr w:type="spellEnd"/>
            <w:r w:rsidRPr="005B5553">
              <w:t xml:space="preserve"> certified lightning port contact card reader connects securely to the iPad lightning port and include a micro USB cable.  Make: FEITAN Technologies | Model: iR301</w:t>
            </w:r>
          </w:p>
        </w:tc>
        <w:tc>
          <w:tcPr>
            <w:tcW w:w="1255" w:type="dxa"/>
          </w:tcPr>
          <w:p w14:paraId="5C63C5E2" w14:textId="77777777" w:rsidR="005B5553" w:rsidRPr="005B5553" w:rsidRDefault="005B5553" w:rsidP="005B5553">
            <w:pPr>
              <w:pStyle w:val="RFPAnswer"/>
              <w:ind w:left="0"/>
            </w:pPr>
            <w:r w:rsidRPr="005B5553">
              <w:t>8,000</w:t>
            </w:r>
          </w:p>
        </w:tc>
      </w:tr>
      <w:tr w:rsidR="005B5553" w14:paraId="79027A26" w14:textId="77777777" w:rsidTr="005B5553">
        <w:trPr>
          <w:trHeight w:val="710"/>
        </w:trPr>
        <w:tc>
          <w:tcPr>
            <w:tcW w:w="2155" w:type="dxa"/>
          </w:tcPr>
          <w:p w14:paraId="1A8F9AE7" w14:textId="77777777" w:rsidR="005B5553" w:rsidRPr="005B5553" w:rsidRDefault="005B5553" w:rsidP="005B5553">
            <w:pPr>
              <w:pStyle w:val="RFPAnswer"/>
              <w:ind w:left="0"/>
            </w:pPr>
            <w:proofErr w:type="spellStart"/>
            <w:r w:rsidRPr="005B5553">
              <w:t>iSync</w:t>
            </w:r>
            <w:proofErr w:type="spellEnd"/>
            <w:r w:rsidRPr="005B5553">
              <w:t xml:space="preserve"> Drive</w:t>
            </w:r>
          </w:p>
        </w:tc>
        <w:tc>
          <w:tcPr>
            <w:tcW w:w="5220" w:type="dxa"/>
          </w:tcPr>
          <w:p w14:paraId="1236553B" w14:textId="77777777" w:rsidR="005B5553" w:rsidRPr="005B5553" w:rsidRDefault="005B5553" w:rsidP="005B5553">
            <w:pPr>
              <w:pStyle w:val="RFPAnswer"/>
              <w:ind w:left="0"/>
            </w:pPr>
            <w:proofErr w:type="spellStart"/>
            <w:r w:rsidRPr="005B5553">
              <w:t>KNOWiNK’s</w:t>
            </w:r>
            <w:proofErr w:type="spellEnd"/>
            <w:r w:rsidRPr="005B5553">
              <w:t xml:space="preserve"> secure proprietary removable memory device, the </w:t>
            </w:r>
            <w:proofErr w:type="spellStart"/>
            <w:r w:rsidRPr="005B5553">
              <w:t>iSync</w:t>
            </w:r>
            <w:proofErr w:type="spellEnd"/>
            <w:r w:rsidRPr="005B5553">
              <w:t xml:space="preserve"> flash drives. Make: KNOWINK | Model: iSD-110</w:t>
            </w:r>
          </w:p>
        </w:tc>
        <w:tc>
          <w:tcPr>
            <w:tcW w:w="1255" w:type="dxa"/>
          </w:tcPr>
          <w:p w14:paraId="49706C95" w14:textId="77777777" w:rsidR="005B5553" w:rsidRPr="005B5553" w:rsidRDefault="005B5553" w:rsidP="005B5553">
            <w:pPr>
              <w:pStyle w:val="RFPAnswer"/>
              <w:ind w:left="0"/>
            </w:pPr>
            <w:r w:rsidRPr="005B5553">
              <w:t>2,800*</w:t>
            </w:r>
          </w:p>
        </w:tc>
      </w:tr>
      <w:tr w:rsidR="005B5553" w14:paraId="53350585" w14:textId="77777777" w:rsidTr="005B5553">
        <w:trPr>
          <w:trHeight w:val="710"/>
        </w:trPr>
        <w:tc>
          <w:tcPr>
            <w:tcW w:w="2155" w:type="dxa"/>
          </w:tcPr>
          <w:p w14:paraId="6F1504D4" w14:textId="77777777" w:rsidR="005B5553" w:rsidRPr="005B5553" w:rsidRDefault="005B5553" w:rsidP="005B5553">
            <w:pPr>
              <w:pStyle w:val="RFPAnswer"/>
              <w:ind w:left="0"/>
            </w:pPr>
            <w:r w:rsidRPr="005B5553">
              <w:t xml:space="preserve">Stand for iPad </w:t>
            </w:r>
          </w:p>
        </w:tc>
        <w:tc>
          <w:tcPr>
            <w:tcW w:w="5220" w:type="dxa"/>
          </w:tcPr>
          <w:p w14:paraId="14673121" w14:textId="77777777" w:rsidR="005B5553" w:rsidRPr="005B5553" w:rsidRDefault="005B5553" w:rsidP="005B5553">
            <w:pPr>
              <w:pStyle w:val="RFPAnswer"/>
              <w:ind w:left="0"/>
            </w:pPr>
            <w:r w:rsidRPr="005B5553">
              <w:t>The iPad stand is durable and user friendly. Make: AI Data | Model: i360</w:t>
            </w:r>
          </w:p>
        </w:tc>
        <w:tc>
          <w:tcPr>
            <w:tcW w:w="1255" w:type="dxa"/>
          </w:tcPr>
          <w:p w14:paraId="55D4790F" w14:textId="77777777" w:rsidR="005B5553" w:rsidRPr="005B5553" w:rsidRDefault="005B5553" w:rsidP="005B5553">
            <w:pPr>
              <w:pStyle w:val="RFPAnswer"/>
              <w:ind w:left="0"/>
            </w:pPr>
            <w:r w:rsidRPr="005B5553">
              <w:t>8,000</w:t>
            </w:r>
          </w:p>
        </w:tc>
      </w:tr>
      <w:tr w:rsidR="005B5553" w14:paraId="3E2250F1" w14:textId="77777777" w:rsidTr="005B5553">
        <w:trPr>
          <w:trHeight w:val="710"/>
        </w:trPr>
        <w:tc>
          <w:tcPr>
            <w:tcW w:w="2155" w:type="dxa"/>
          </w:tcPr>
          <w:p w14:paraId="3421ADB0" w14:textId="77777777" w:rsidR="005B5553" w:rsidRPr="005B5553" w:rsidRDefault="005B5553" w:rsidP="005B5553">
            <w:pPr>
              <w:pStyle w:val="RFPAnswer"/>
              <w:ind w:left="0"/>
            </w:pPr>
            <w:r w:rsidRPr="005B5553">
              <w:t>Scanning tray</w:t>
            </w:r>
          </w:p>
        </w:tc>
        <w:tc>
          <w:tcPr>
            <w:tcW w:w="5220" w:type="dxa"/>
          </w:tcPr>
          <w:p w14:paraId="0B1101C5" w14:textId="77777777" w:rsidR="005B5553" w:rsidRPr="005B5553" w:rsidRDefault="005B5553" w:rsidP="005B5553">
            <w:pPr>
              <w:pStyle w:val="RFPAnswer"/>
              <w:ind w:left="0"/>
            </w:pPr>
            <w:r w:rsidRPr="005B5553">
              <w:t xml:space="preserve">KNOWINK’S patented scanning trade scans barcodes on voter ID cards or state identification cards. Make: </w:t>
            </w:r>
            <w:proofErr w:type="spellStart"/>
            <w:r w:rsidRPr="005B5553">
              <w:t>KNOWiNK</w:t>
            </w:r>
            <w:proofErr w:type="spellEnd"/>
            <w:r w:rsidRPr="005B5553">
              <w:t xml:space="preserve"> | Model: ISP103b-KN2-1</w:t>
            </w:r>
          </w:p>
        </w:tc>
        <w:tc>
          <w:tcPr>
            <w:tcW w:w="1255" w:type="dxa"/>
          </w:tcPr>
          <w:p w14:paraId="267DAB53" w14:textId="77777777" w:rsidR="005B5553" w:rsidRPr="005B5553" w:rsidRDefault="005B5553" w:rsidP="005B5553">
            <w:pPr>
              <w:pStyle w:val="RFPAnswer"/>
              <w:ind w:left="0"/>
            </w:pPr>
            <w:r w:rsidRPr="005B5553">
              <w:t>8,000</w:t>
            </w:r>
          </w:p>
        </w:tc>
      </w:tr>
      <w:tr w:rsidR="005B5553" w14:paraId="51BC2A9E" w14:textId="77777777" w:rsidTr="005B5553">
        <w:trPr>
          <w:trHeight w:val="710"/>
        </w:trPr>
        <w:tc>
          <w:tcPr>
            <w:tcW w:w="2155" w:type="dxa"/>
          </w:tcPr>
          <w:p w14:paraId="4587F375" w14:textId="77777777" w:rsidR="005B5553" w:rsidRPr="005B5553" w:rsidRDefault="005B5553" w:rsidP="005B5553">
            <w:pPr>
              <w:pStyle w:val="RFPAnswer"/>
              <w:ind w:left="0"/>
            </w:pPr>
            <w:r w:rsidRPr="005B5553">
              <w:t xml:space="preserve">Styluses </w:t>
            </w:r>
          </w:p>
        </w:tc>
        <w:tc>
          <w:tcPr>
            <w:tcW w:w="5220" w:type="dxa"/>
          </w:tcPr>
          <w:p w14:paraId="0B93BB67" w14:textId="77777777" w:rsidR="005B5553" w:rsidRPr="005B5553" w:rsidRDefault="005B5553" w:rsidP="005B5553">
            <w:pPr>
              <w:pStyle w:val="RFPAnswer"/>
              <w:ind w:left="0"/>
            </w:pPr>
            <w:r w:rsidRPr="005B5553">
              <w:t xml:space="preserve">Poll workers and voters may use the styluses or their finger for the iPad’s capacitive touch screen. Make: AI </w:t>
            </w:r>
            <w:proofErr w:type="spellStart"/>
            <w:r w:rsidRPr="005B5553">
              <w:t>Daata</w:t>
            </w:r>
            <w:proofErr w:type="spellEnd"/>
            <w:r w:rsidRPr="005B5553">
              <w:t xml:space="preserve"> | Model: ISP-1010-KNO</w:t>
            </w:r>
          </w:p>
        </w:tc>
        <w:tc>
          <w:tcPr>
            <w:tcW w:w="1255" w:type="dxa"/>
          </w:tcPr>
          <w:p w14:paraId="3D892779" w14:textId="77777777" w:rsidR="005B5553" w:rsidRPr="005B5553" w:rsidRDefault="005B5553" w:rsidP="005B5553">
            <w:pPr>
              <w:pStyle w:val="RFPAnswer"/>
              <w:ind w:left="0"/>
            </w:pPr>
            <w:r w:rsidRPr="005B5553">
              <w:t>16,000</w:t>
            </w:r>
          </w:p>
        </w:tc>
      </w:tr>
      <w:tr w:rsidR="005B5553" w14:paraId="4C110418" w14:textId="77777777" w:rsidTr="005B5553">
        <w:trPr>
          <w:trHeight w:val="710"/>
        </w:trPr>
        <w:tc>
          <w:tcPr>
            <w:tcW w:w="2155" w:type="dxa"/>
          </w:tcPr>
          <w:p w14:paraId="3ABBCB30" w14:textId="77777777" w:rsidR="005B5553" w:rsidRPr="005B5553" w:rsidRDefault="005B5553" w:rsidP="005B5553">
            <w:pPr>
              <w:pStyle w:val="RFPAnswer"/>
              <w:ind w:left="0"/>
            </w:pPr>
            <w:r w:rsidRPr="005B5553">
              <w:t>Carrying case</w:t>
            </w:r>
          </w:p>
        </w:tc>
        <w:tc>
          <w:tcPr>
            <w:tcW w:w="5220" w:type="dxa"/>
          </w:tcPr>
          <w:p w14:paraId="516EB778" w14:textId="77777777" w:rsidR="005B5553" w:rsidRPr="005B5553" w:rsidRDefault="005B5553" w:rsidP="005B5553">
            <w:pPr>
              <w:pStyle w:val="Cell-TC"/>
              <w:rPr>
                <w:rFonts w:ascii="Times New Roman" w:hAnsi="Times New Roman" w:cs="Times New Roman"/>
                <w:sz w:val="22"/>
                <w:szCs w:val="22"/>
              </w:rPr>
            </w:pPr>
            <w:r w:rsidRPr="005B5553">
              <w:rPr>
                <w:rFonts w:ascii="Times New Roman" w:hAnsi="Times New Roman" w:cs="Times New Roman"/>
                <w:sz w:val="22"/>
                <w:szCs w:val="22"/>
              </w:rPr>
              <w:t xml:space="preserve">Shockproof weatherproof foam-fitted case. Make: </w:t>
            </w:r>
            <w:proofErr w:type="spellStart"/>
            <w:r w:rsidRPr="005B5553">
              <w:rPr>
                <w:rFonts w:ascii="Times New Roman" w:hAnsi="Times New Roman" w:cs="Times New Roman"/>
                <w:sz w:val="22"/>
                <w:szCs w:val="22"/>
              </w:rPr>
              <w:t>Nanuk</w:t>
            </w:r>
            <w:proofErr w:type="spellEnd"/>
            <w:r w:rsidRPr="005B5553">
              <w:rPr>
                <w:rFonts w:ascii="Times New Roman" w:hAnsi="Times New Roman" w:cs="Times New Roman"/>
                <w:sz w:val="22"/>
                <w:szCs w:val="22"/>
              </w:rPr>
              <w:t xml:space="preserve"> | Model: 910</w:t>
            </w:r>
          </w:p>
          <w:p w14:paraId="1F8157EE" w14:textId="77777777" w:rsidR="005B5553" w:rsidRPr="005B5553" w:rsidRDefault="005B5553" w:rsidP="005B5553">
            <w:pPr>
              <w:pStyle w:val="RFPAnswer"/>
              <w:ind w:left="0"/>
            </w:pPr>
          </w:p>
        </w:tc>
        <w:tc>
          <w:tcPr>
            <w:tcW w:w="1255" w:type="dxa"/>
          </w:tcPr>
          <w:p w14:paraId="4016F710" w14:textId="77777777" w:rsidR="005B5553" w:rsidRPr="005B5553" w:rsidRDefault="005B5553" w:rsidP="005B5553">
            <w:pPr>
              <w:pStyle w:val="RFPAnswer"/>
              <w:ind w:left="0"/>
            </w:pPr>
            <w:r w:rsidRPr="005B5553">
              <w:t>8,000</w:t>
            </w:r>
          </w:p>
        </w:tc>
      </w:tr>
      <w:tr w:rsidR="005B5553" w14:paraId="22942289" w14:textId="77777777" w:rsidTr="005B5553">
        <w:trPr>
          <w:trHeight w:val="710"/>
        </w:trPr>
        <w:tc>
          <w:tcPr>
            <w:tcW w:w="2155" w:type="dxa"/>
          </w:tcPr>
          <w:p w14:paraId="43D6DA0B" w14:textId="77777777" w:rsidR="005B5553" w:rsidRPr="005B5553" w:rsidRDefault="005B5553" w:rsidP="005B5553">
            <w:pPr>
              <w:pStyle w:val="RFPAnswer"/>
              <w:ind w:left="0"/>
            </w:pPr>
            <w:r w:rsidRPr="005B5553">
              <w:t>Thermal printer (optional)</w:t>
            </w:r>
          </w:p>
        </w:tc>
        <w:tc>
          <w:tcPr>
            <w:tcW w:w="5220" w:type="dxa"/>
          </w:tcPr>
          <w:p w14:paraId="2477C338" w14:textId="77777777" w:rsidR="005B5553" w:rsidRPr="005B5553" w:rsidRDefault="005B5553" w:rsidP="005B5553">
            <w:pPr>
              <w:pStyle w:val="RFPAnswer"/>
              <w:ind w:left="0"/>
            </w:pPr>
            <w:r w:rsidRPr="005B5553">
              <w:rPr>
                <w:color w:val="000000" w:themeColor="text1"/>
              </w:rPr>
              <w:t xml:space="preserve">The Star Micronics printer is the original printer used with </w:t>
            </w:r>
            <w:proofErr w:type="spellStart"/>
            <w:r w:rsidRPr="005B5553">
              <w:rPr>
                <w:color w:val="000000" w:themeColor="text1"/>
              </w:rPr>
              <w:t>KNOWiNK’s</w:t>
            </w:r>
            <w:proofErr w:type="spellEnd"/>
            <w:r w:rsidRPr="005B5553">
              <w:rPr>
                <w:color w:val="000000" w:themeColor="text1"/>
              </w:rPr>
              <w:t xml:space="preserve"> system. This printer requires AC power. Make: Star Micronics | Model: TSP650ii</w:t>
            </w:r>
          </w:p>
        </w:tc>
        <w:tc>
          <w:tcPr>
            <w:tcW w:w="1255" w:type="dxa"/>
          </w:tcPr>
          <w:p w14:paraId="2189126A" w14:textId="77777777" w:rsidR="005B5553" w:rsidRPr="005B5553" w:rsidRDefault="005B5553" w:rsidP="005B5553">
            <w:pPr>
              <w:pStyle w:val="RFPAnswer"/>
              <w:ind w:left="0"/>
            </w:pPr>
            <w:r w:rsidRPr="005B5553">
              <w:rPr>
                <w:color w:val="000000" w:themeColor="text1"/>
              </w:rPr>
              <w:t>(Optional. The printer pairs with one Poll Pad.)</w:t>
            </w:r>
          </w:p>
        </w:tc>
      </w:tr>
    </w:tbl>
    <w:p w14:paraId="27FD93D3" w14:textId="77777777" w:rsidR="00902E0B" w:rsidRPr="00021385" w:rsidRDefault="00902E0B" w:rsidP="005B5553">
      <w:pPr>
        <w:pStyle w:val="RFPAnswer"/>
        <w:ind w:left="0"/>
      </w:pPr>
    </w:p>
    <w:sectPr w:rsidR="00902E0B" w:rsidRPr="00021385" w:rsidSect="00B24BE0">
      <w:footerReference w:type="default" r:id="rId51"/>
      <w:type w:val="continuous"/>
      <w:pgSz w:w="12240" w:h="15840"/>
      <w:pgMar w:top="1440" w:right="1800" w:bottom="1440" w:left="180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EE437" w14:textId="77777777" w:rsidR="009F2F6D" w:rsidRDefault="009F2F6D" w:rsidP="00B24BE0">
      <w:pPr>
        <w:spacing w:before="0"/>
      </w:pPr>
      <w:r>
        <w:separator/>
      </w:r>
    </w:p>
  </w:endnote>
  <w:endnote w:type="continuationSeparator" w:id="0">
    <w:p w14:paraId="13C9D15F" w14:textId="77777777" w:rsidR="009F2F6D" w:rsidRDefault="009F2F6D" w:rsidP="00B24BE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otham Book">
    <w:altName w:val="Calibri"/>
    <w:panose1 w:val="020B0604020202020204"/>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F Pro Display Medium Italic">
    <w:altName w:val="Calibri"/>
    <w:panose1 w:val="020B0604020202020204"/>
    <w:charset w:val="00"/>
    <w:family w:val="auto"/>
    <w:notTrueType/>
    <w:pitch w:val="default"/>
    <w:sig w:usb0="00000003" w:usb1="00000000" w:usb2="00000000" w:usb3="00000000" w:csb0="00000001" w:csb1="00000000"/>
  </w:font>
  <w:font w:name="SF Pro Display">
    <w:altName w:val="Calibri"/>
    <w:panose1 w:val="020B0604020202020204"/>
    <w:charset w:val="00"/>
    <w:family w:val="auto"/>
    <w:notTrueType/>
    <w:pitch w:val="variable"/>
    <w:sig w:usb0="2000028F" w:usb1="02000003" w:usb2="00000000" w:usb3="00000000" w:csb0="0000019F" w:csb1="00000000"/>
  </w:font>
  <w:font w:name="SF Pro Display Semibold">
    <w:altName w:val="Calibri"/>
    <w:panose1 w:val="020B0604020202020204"/>
    <w:charset w:val="00"/>
    <w:family w:val="auto"/>
    <w:notTrueType/>
    <w:pitch w:val="variable"/>
    <w:sig w:usb0="2000028F" w:usb1="02000003" w:usb2="00000000" w:usb3="00000000" w:csb0="0000019F" w:csb1="00000000"/>
  </w:font>
  <w:font w:name="SF Pro Display Bold">
    <w:altName w:val="Calibri"/>
    <w:panose1 w:val="020B0604020202020204"/>
    <w:charset w:val="00"/>
    <w:family w:val="auto"/>
    <w:notTrueType/>
    <w:pitch w:val="variable"/>
    <w:sig w:usb0="2000028F" w:usb1="02000003" w:usb2="00000000" w:usb3="00000000" w:csb0="0000019F" w:csb1="00000000"/>
  </w:font>
  <w:font w:name="SFProDisplay-SemiboldItalic">
    <w:altName w:val="Calibri"/>
    <w:panose1 w:val="020B0604020202020204"/>
    <w:charset w:val="00"/>
    <w:family w:val="auto"/>
    <w:notTrueType/>
    <w:pitch w:val="variable"/>
    <w:sig w:usb0="2000028F" w:usb1="00000003" w:usb2="00000000" w:usb3="00000000" w:csb0="0000019F" w:csb1="00000000"/>
  </w:font>
  <w:font w:name="Avenir Next Demi Bold">
    <w:panose1 w:val="020B0703020202020204"/>
    <w:charset w:val="00"/>
    <w:family w:val="swiss"/>
    <w:pitch w:val="variable"/>
    <w:sig w:usb0="8000002F" w:usb1="5000204A" w:usb2="00000000" w:usb3="00000000" w:csb0="0000009B" w:csb1="00000000"/>
  </w:font>
  <w:font w:name="SFProDisplay-Regular">
    <w:altName w:val="Yu Gothic"/>
    <w:panose1 w:val="020B0604020202020204"/>
    <w:charset w:val="00"/>
    <w:family w:val="auto"/>
    <w:notTrueType/>
    <w:pitch w:val="variable"/>
    <w:sig w:usb0="2000028F" w:usb1="02000003" w:usb2="00000000" w:usb3="00000000" w:csb0="0000019F" w:csb1="00000000"/>
  </w:font>
  <w:font w:name="SFProDisplay-MediumItalic">
    <w:altName w:val="Calibri"/>
    <w:panose1 w:val="020B0604020202020204"/>
    <w:charset w:val="00"/>
    <w:family w:val="auto"/>
    <w:notTrueType/>
    <w:pitch w:val="variable"/>
    <w:sig w:usb0="2000028F" w:usb1="00000003" w:usb2="00000000" w:usb3="00000000" w:csb0="0000019F" w:csb1="00000000"/>
  </w:font>
  <w:font w:name="AvenirNext-MediumItalic">
    <w:altName w:val="Calibri"/>
    <w:panose1 w:val="020B0603020202090204"/>
    <w:charset w:val="00"/>
    <w:family w:val="swiss"/>
    <w:notTrueType/>
    <w:pitch w:val="default"/>
    <w:sig w:usb0="00000003" w:usb1="00000000" w:usb2="00000000" w:usb3="00000000" w:csb0="00000001" w:csb1="00000000"/>
  </w:font>
  <w:font w:name="AvenirNext-Medium">
    <w:altName w:val="Calibri"/>
    <w:panose1 w:val="020B0603020202020204"/>
    <w:charset w:val="00"/>
    <w:family w:val="swiss"/>
    <w:notTrueType/>
    <w:pitch w:val="default"/>
    <w:sig w:usb0="00000003" w:usb1="00000000" w:usb2="00000000" w:usb3="00000000" w:csb0="00000001" w:csb1="00000000"/>
  </w:font>
  <w:font w:name="SF Pro Display Semibold Italic">
    <w:altName w:val="Calibri"/>
    <w:panose1 w:val="020B0604020202020204"/>
    <w:charset w:val="00"/>
    <w:family w:val="auto"/>
    <w:notTrueType/>
    <w:pitch w:val="variable"/>
    <w:sig w:usb0="2000028F" w:usb1="00000003" w:usb2="00000000" w:usb3="00000000" w:csb0="0000019F" w:csb1="00000000"/>
  </w:font>
  <w:font w:name="SFUIDisplay-Semibold">
    <w:altName w:val="Calibri"/>
    <w:panose1 w:val="020B0604020202020204"/>
    <w:charset w:val="00"/>
    <w:family w:val="auto"/>
    <w:notTrueType/>
    <w:pitch w:val="variable"/>
    <w:sig w:usb0="2000028F" w:usb1="02000003" w:usb2="00000000" w:usb3="00000000" w:csb0="0000019F" w:csb1="00000000"/>
  </w:font>
  <w:font w:name="SFUIDisplay-Regular">
    <w:altName w:val="Calibri"/>
    <w:panose1 w:val="020B0604020202020204"/>
    <w:charset w:val="00"/>
    <w:family w:val="auto"/>
    <w:notTrueType/>
    <w:pitch w:val="variable"/>
    <w:sig w:usb0="2000028F" w:usb1="02000003" w:usb2="00000000" w:usb3="00000000" w:csb0="0000019F" w:csb1="00000000"/>
  </w:font>
  <w:font w:name="SFProDisplay-Semibold">
    <w:altName w:val="Calibri"/>
    <w:panose1 w:val="020B0604020202020204"/>
    <w:charset w:val="00"/>
    <w:family w:val="auto"/>
    <w:notTrueType/>
    <w:pitch w:val="variable"/>
    <w:sig w:usb0="2000028F" w:usb1="02000003" w:usb2="00000000" w:usb3="00000000" w:csb0="0000019F" w:csb1="00000000"/>
  </w:font>
  <w:font w:name="SFUIDisplay-Bold">
    <w:altName w:val="Calibri"/>
    <w:panose1 w:val="020B0604020202020204"/>
    <w:charset w:val="00"/>
    <w:family w:val="auto"/>
    <w:notTrueType/>
    <w:pitch w:val="variable"/>
    <w:sig w:usb0="2000028F"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7072" w14:textId="77777777" w:rsidR="00B531A8" w:rsidRDefault="00B531A8" w:rsidP="00B531A8">
    <w:pPr>
      <w:tabs>
        <w:tab w:val="center" w:pos="4680"/>
        <w:tab w:val="right" w:pos="9360"/>
      </w:tabs>
      <w:jc w:val="center"/>
      <w:rPr>
        <w:sz w:val="18"/>
        <w:szCs w:val="18"/>
      </w:rPr>
    </w:pPr>
    <w:r>
      <w:rPr>
        <w:noProof/>
        <w:sz w:val="18"/>
        <w:szCs w:val="18"/>
      </w:rPr>
      <w:drawing>
        <wp:inline distT="0" distB="0" distL="0" distR="0" wp14:anchorId="44B6EA9B" wp14:editId="385327FB">
          <wp:extent cx="5991101" cy="4992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 mark line.pn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5991101" cy="49926"/>
                  </a:xfrm>
                  <a:prstGeom prst="rect">
                    <a:avLst/>
                  </a:prstGeom>
                </pic:spPr>
              </pic:pic>
            </a:graphicData>
          </a:graphic>
        </wp:inline>
      </w:drawing>
    </w:r>
  </w:p>
  <w:p w14:paraId="528BBF52" w14:textId="77777777" w:rsidR="00B531A8" w:rsidRPr="000122E2" w:rsidRDefault="00B531A8" w:rsidP="00B531A8">
    <w:pPr>
      <w:tabs>
        <w:tab w:val="center" w:pos="4680"/>
        <w:tab w:val="right" w:pos="9360"/>
      </w:tabs>
      <w:rPr>
        <w:sz w:val="18"/>
        <w:szCs w:val="18"/>
      </w:rPr>
    </w:pPr>
    <w:r w:rsidRPr="008215DE">
      <w:rPr>
        <w:noProof/>
        <w:sz w:val="16"/>
        <w:szCs w:val="18"/>
      </w:rPr>
      <w:drawing>
        <wp:anchor distT="0" distB="0" distL="114300" distR="114300" simplePos="0" relativeHeight="251659264" behindDoc="0" locked="0" layoutInCell="1" allowOverlap="1" wp14:anchorId="6931A2B2" wp14:editId="303B70B0">
          <wp:simplePos x="0" y="0"/>
          <wp:positionH relativeFrom="column">
            <wp:posOffset>1894840</wp:posOffset>
          </wp:positionH>
          <wp:positionV relativeFrom="paragraph">
            <wp:posOffset>135626</wp:posOffset>
          </wp:positionV>
          <wp:extent cx="865505" cy="338455"/>
          <wp:effectExtent l="0" t="0" r="0" b="4445"/>
          <wp:wrapSquare wrapText="bothSides"/>
          <wp:docPr id="7" name="Picture 7" descr="\\nas3\Sales\DVS Marketing\Logos\NEW Logos\DVS Logo\DVS Logo - HighRes\DVS Logo - HighRes -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3\Sales\DVS Marketing\Logos\NEW Logos\DVS Logo\DVS Logo - HighRes\DVS Logo - HighRes - 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5505"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79B02" w14:textId="77777777" w:rsidR="00B531A8" w:rsidRDefault="00B531A8" w:rsidP="00B531A8">
    <w:pPr>
      <w:pStyle w:val="DVHeader"/>
      <w:rPr>
        <w:lang w:val="en-CA"/>
      </w:rPr>
    </w:pPr>
    <w:r>
      <w:rPr>
        <w:lang w:val="en-CA"/>
      </w:rPr>
      <w:t>State of Georgia</w:t>
    </w:r>
  </w:p>
  <w:p w14:paraId="2E427CFC" w14:textId="77777777" w:rsidR="00B531A8" w:rsidRPr="006C0160" w:rsidRDefault="0004764B" w:rsidP="00B531A8">
    <w:pPr>
      <w:pStyle w:val="DVHeader"/>
      <w:rPr>
        <w:b/>
      </w:rPr>
    </w:pPr>
    <w:r>
      <w:rPr>
        <w:noProof/>
        <w:lang w:val="en-CA"/>
      </w:rPr>
      <w:drawing>
        <wp:anchor distT="0" distB="0" distL="114300" distR="114300" simplePos="0" relativeHeight="251660288" behindDoc="1" locked="0" layoutInCell="1" allowOverlap="1" wp14:anchorId="735EEA99" wp14:editId="1B5AE78B">
          <wp:simplePos x="0" y="0"/>
          <wp:positionH relativeFrom="column">
            <wp:posOffset>2910840</wp:posOffset>
          </wp:positionH>
          <wp:positionV relativeFrom="paragraph">
            <wp:posOffset>-177165</wp:posOffset>
          </wp:positionV>
          <wp:extent cx="1007110" cy="292735"/>
          <wp:effectExtent l="0" t="0" r="2540" b="0"/>
          <wp:wrapTight wrapText="bothSides">
            <wp:wrapPolygon edited="0">
              <wp:start x="0" y="0"/>
              <wp:lineTo x="0" y="19679"/>
              <wp:lineTo x="21246" y="19679"/>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owink-logo-Blue_Tagline (002).jpg"/>
                  <pic:cNvPicPr/>
                </pic:nvPicPr>
                <pic:blipFill>
                  <a:blip r:embed="rId3">
                    <a:extLst>
                      <a:ext uri="{28A0092B-C50C-407E-A947-70E740481C1C}">
                        <a14:useLocalDpi xmlns:a14="http://schemas.microsoft.com/office/drawing/2010/main" val="0"/>
                      </a:ext>
                    </a:extLst>
                  </a:blip>
                  <a:stretch>
                    <a:fillRect/>
                  </a:stretch>
                </pic:blipFill>
                <pic:spPr>
                  <a:xfrm>
                    <a:off x="0" y="0"/>
                    <a:ext cx="1007110" cy="2927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531A8">
      <w:rPr>
        <w:lang w:val="en-CA"/>
      </w:rPr>
      <w:t>eRFP</w:t>
    </w:r>
    <w:proofErr w:type="spellEnd"/>
    <w:r w:rsidR="00B531A8">
      <w:rPr>
        <w:lang w:val="en-CA"/>
      </w:rPr>
      <w:t>: 47800-SOS0000037</w:t>
    </w:r>
  </w:p>
  <w:p w14:paraId="47C1A08B" w14:textId="77777777" w:rsidR="00B531A8" w:rsidRPr="00E31B61" w:rsidRDefault="00B531A8" w:rsidP="00B531A8">
    <w:pPr>
      <w:pStyle w:val="DVHeader"/>
      <w:rPr>
        <w:lang w:val="en-CA"/>
      </w:rPr>
    </w:pPr>
    <w:r>
      <w:rPr>
        <w:lang w:val="en-CA"/>
      </w:rPr>
      <w:t>Statewide Voting System</w:t>
    </w:r>
    <w:r>
      <w:rPr>
        <w:lang w:val="en-CA"/>
      </w:rPr>
      <w:tab/>
    </w:r>
    <w:r>
      <w:rPr>
        <w:lang w:val="en-CA"/>
      </w:rPr>
      <w:tab/>
    </w:r>
    <w:r w:rsidRPr="006C0160">
      <w:rPr>
        <w:lang w:val="en-CA"/>
      </w:rPr>
      <w:t xml:space="preserve">Page </w:t>
    </w:r>
    <w:r w:rsidRPr="006C0160">
      <w:rPr>
        <w:b/>
        <w:lang w:val="en-CA"/>
      </w:rPr>
      <w:fldChar w:fldCharType="begin"/>
    </w:r>
    <w:r w:rsidRPr="0061597A">
      <w:rPr>
        <w:rStyle w:val="DVHeaderChar"/>
        <w:b/>
        <w:sz w:val="18"/>
        <w:szCs w:val="18"/>
      </w:rPr>
      <w:instrText xml:space="preserve"> PAGE </w:instrText>
    </w:r>
    <w:r w:rsidRPr="006C0160">
      <w:rPr>
        <w:b/>
        <w:lang w:val="en-CA"/>
      </w:rPr>
      <w:fldChar w:fldCharType="separate"/>
    </w:r>
    <w:r>
      <w:rPr>
        <w:b/>
        <w:lang w:val="en-CA"/>
      </w:rPr>
      <w:t>1</w:t>
    </w:r>
    <w:r w:rsidRPr="006C0160">
      <w:rPr>
        <w:b/>
        <w:lang w:val="en-CA"/>
      </w:rPr>
      <w:fldChar w:fldCharType="end"/>
    </w:r>
    <w:r w:rsidRPr="006C0160">
      <w:rPr>
        <w:lang w:val="en-CA"/>
      </w:rPr>
      <w:t xml:space="preserve"> of</w:t>
    </w:r>
    <w:r w:rsidRPr="006C0160">
      <w:rPr>
        <w:b/>
        <w:lang w:val="en-CA"/>
      </w:rPr>
      <w:t xml:space="preserve"> </w:t>
    </w:r>
    <w:r w:rsidRPr="006C0160">
      <w:rPr>
        <w:b/>
        <w:lang w:val="en-CA"/>
      </w:rPr>
      <w:fldChar w:fldCharType="begin"/>
    </w:r>
    <w:r w:rsidRPr="0061597A">
      <w:rPr>
        <w:rStyle w:val="DVHeaderChar"/>
        <w:b/>
        <w:sz w:val="18"/>
        <w:szCs w:val="18"/>
      </w:rPr>
      <w:instrText xml:space="preserve"> NUMPAGES  </w:instrText>
    </w:r>
    <w:r w:rsidRPr="006C0160">
      <w:rPr>
        <w:b/>
        <w:lang w:val="en-CA"/>
      </w:rPr>
      <w:fldChar w:fldCharType="separate"/>
    </w:r>
    <w:r>
      <w:rPr>
        <w:b/>
        <w:lang w:val="en-CA"/>
      </w:rPr>
      <w:t>1</w:t>
    </w:r>
    <w:r w:rsidRPr="006C0160">
      <w:rPr>
        <w:b/>
        <w:lang w:val="en-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E294C" w14:textId="77777777" w:rsidR="009F2F6D" w:rsidRDefault="009F2F6D" w:rsidP="00B24BE0">
      <w:pPr>
        <w:spacing w:before="0"/>
      </w:pPr>
      <w:r>
        <w:separator/>
      </w:r>
    </w:p>
  </w:footnote>
  <w:footnote w:type="continuationSeparator" w:id="0">
    <w:p w14:paraId="082D37B1" w14:textId="77777777" w:rsidR="009F2F6D" w:rsidRDefault="009F2F6D" w:rsidP="00B24BE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24"/>
    <w:multiLevelType w:val="multilevel"/>
    <w:tmpl w:val="000008A7"/>
    <w:lvl w:ilvl="0">
      <w:numFmt w:val="bullet"/>
      <w:lvlText w:val="-"/>
      <w:lvlJc w:val="left"/>
      <w:pPr>
        <w:ind w:left="823" w:hanging="360"/>
      </w:pPr>
      <w:rPr>
        <w:rFonts w:ascii="Arial" w:hAnsi="Arial" w:cs="Arial"/>
        <w:b w:val="0"/>
        <w:bCs w:val="0"/>
        <w:color w:val="212121"/>
        <w:w w:val="100"/>
        <w:sz w:val="22"/>
        <w:szCs w:val="22"/>
      </w:rPr>
    </w:lvl>
    <w:lvl w:ilvl="1">
      <w:numFmt w:val="bullet"/>
      <w:lvlText w:val="•"/>
      <w:lvlJc w:val="left"/>
      <w:pPr>
        <w:ind w:left="1486" w:hanging="360"/>
      </w:pPr>
    </w:lvl>
    <w:lvl w:ilvl="2">
      <w:numFmt w:val="bullet"/>
      <w:lvlText w:val="•"/>
      <w:lvlJc w:val="left"/>
      <w:pPr>
        <w:ind w:left="2152" w:hanging="360"/>
      </w:pPr>
    </w:lvl>
    <w:lvl w:ilvl="3">
      <w:numFmt w:val="bullet"/>
      <w:lvlText w:val="•"/>
      <w:lvlJc w:val="left"/>
      <w:pPr>
        <w:ind w:left="2819" w:hanging="360"/>
      </w:pPr>
    </w:lvl>
    <w:lvl w:ilvl="4">
      <w:numFmt w:val="bullet"/>
      <w:lvlText w:val="•"/>
      <w:lvlJc w:val="left"/>
      <w:pPr>
        <w:ind w:left="3485" w:hanging="360"/>
      </w:pPr>
    </w:lvl>
    <w:lvl w:ilvl="5">
      <w:numFmt w:val="bullet"/>
      <w:lvlText w:val="•"/>
      <w:lvlJc w:val="left"/>
      <w:pPr>
        <w:ind w:left="4152" w:hanging="360"/>
      </w:pPr>
    </w:lvl>
    <w:lvl w:ilvl="6">
      <w:numFmt w:val="bullet"/>
      <w:lvlText w:val="•"/>
      <w:lvlJc w:val="left"/>
      <w:pPr>
        <w:ind w:left="4818" w:hanging="360"/>
      </w:pPr>
    </w:lvl>
    <w:lvl w:ilvl="7">
      <w:numFmt w:val="bullet"/>
      <w:lvlText w:val="•"/>
      <w:lvlJc w:val="left"/>
      <w:pPr>
        <w:ind w:left="5484" w:hanging="360"/>
      </w:pPr>
    </w:lvl>
    <w:lvl w:ilvl="8">
      <w:numFmt w:val="bullet"/>
      <w:lvlText w:val="•"/>
      <w:lvlJc w:val="left"/>
      <w:pPr>
        <w:ind w:left="6151" w:hanging="360"/>
      </w:pPr>
    </w:lvl>
  </w:abstractNum>
  <w:abstractNum w:abstractNumId="1" w15:restartNumberingAfterBreak="0">
    <w:nsid w:val="00000425"/>
    <w:multiLevelType w:val="multilevel"/>
    <w:tmpl w:val="000008A8"/>
    <w:lvl w:ilvl="0">
      <w:numFmt w:val="bullet"/>
      <w:lvlText w:val="-"/>
      <w:lvlJc w:val="left"/>
      <w:pPr>
        <w:ind w:left="823" w:hanging="360"/>
      </w:pPr>
      <w:rPr>
        <w:rFonts w:ascii="Arial" w:hAnsi="Arial" w:cs="Arial"/>
        <w:b w:val="0"/>
        <w:bCs w:val="0"/>
        <w:color w:val="212121"/>
        <w:w w:val="100"/>
        <w:sz w:val="22"/>
        <w:szCs w:val="22"/>
      </w:rPr>
    </w:lvl>
    <w:lvl w:ilvl="1">
      <w:numFmt w:val="bullet"/>
      <w:lvlText w:val="o"/>
      <w:lvlJc w:val="left"/>
      <w:pPr>
        <w:ind w:left="1543" w:hanging="361"/>
      </w:pPr>
      <w:rPr>
        <w:rFonts w:ascii="Courier New" w:hAnsi="Courier New" w:cs="Courier New"/>
        <w:b w:val="0"/>
        <w:bCs w:val="0"/>
        <w:color w:val="212121"/>
        <w:w w:val="100"/>
        <w:sz w:val="22"/>
        <w:szCs w:val="22"/>
      </w:rPr>
    </w:lvl>
    <w:lvl w:ilvl="2">
      <w:numFmt w:val="bullet"/>
      <w:lvlText w:val="•"/>
      <w:lvlJc w:val="left"/>
      <w:pPr>
        <w:ind w:left="2200" w:hanging="361"/>
      </w:pPr>
    </w:lvl>
    <w:lvl w:ilvl="3">
      <w:numFmt w:val="bullet"/>
      <w:lvlText w:val="•"/>
      <w:lvlJc w:val="left"/>
      <w:pPr>
        <w:ind w:left="2860" w:hanging="361"/>
      </w:pPr>
    </w:lvl>
    <w:lvl w:ilvl="4">
      <w:numFmt w:val="bullet"/>
      <w:lvlText w:val="•"/>
      <w:lvlJc w:val="left"/>
      <w:pPr>
        <w:ind w:left="3521" w:hanging="361"/>
      </w:pPr>
    </w:lvl>
    <w:lvl w:ilvl="5">
      <w:numFmt w:val="bullet"/>
      <w:lvlText w:val="•"/>
      <w:lvlJc w:val="left"/>
      <w:pPr>
        <w:ind w:left="4181" w:hanging="361"/>
      </w:pPr>
    </w:lvl>
    <w:lvl w:ilvl="6">
      <w:numFmt w:val="bullet"/>
      <w:lvlText w:val="•"/>
      <w:lvlJc w:val="left"/>
      <w:pPr>
        <w:ind w:left="4842" w:hanging="361"/>
      </w:pPr>
    </w:lvl>
    <w:lvl w:ilvl="7">
      <w:numFmt w:val="bullet"/>
      <w:lvlText w:val="•"/>
      <w:lvlJc w:val="left"/>
      <w:pPr>
        <w:ind w:left="5502" w:hanging="361"/>
      </w:pPr>
    </w:lvl>
    <w:lvl w:ilvl="8">
      <w:numFmt w:val="bullet"/>
      <w:lvlText w:val="•"/>
      <w:lvlJc w:val="left"/>
      <w:pPr>
        <w:ind w:left="6163" w:hanging="361"/>
      </w:pPr>
    </w:lvl>
  </w:abstractNum>
  <w:abstractNum w:abstractNumId="2" w15:restartNumberingAfterBreak="0">
    <w:nsid w:val="0456783C"/>
    <w:multiLevelType w:val="hybridMultilevel"/>
    <w:tmpl w:val="F500ADD2"/>
    <w:lvl w:ilvl="0" w:tplc="FB243654">
      <w:start w:val="1"/>
      <w:numFmt w:val="lowerLetter"/>
      <w:pStyle w:val="LetteredQues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42637"/>
    <w:multiLevelType w:val="hybridMultilevel"/>
    <w:tmpl w:val="4962A69A"/>
    <w:lvl w:ilvl="0" w:tplc="EF58A7C2">
      <w:start w:val="1"/>
      <w:numFmt w:val="decimal"/>
      <w:pStyle w:val="NumberedQues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106CF"/>
    <w:multiLevelType w:val="hybridMultilevel"/>
    <w:tmpl w:val="0290A7A0"/>
    <w:lvl w:ilvl="0" w:tplc="C540A81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8F0DBD"/>
    <w:multiLevelType w:val="hybridMultilevel"/>
    <w:tmpl w:val="8A7EA0C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6" w15:restartNumberingAfterBreak="0">
    <w:nsid w:val="0F57390A"/>
    <w:multiLevelType w:val="hybridMultilevel"/>
    <w:tmpl w:val="B282C4B0"/>
    <w:lvl w:ilvl="0" w:tplc="207A6CB6">
      <w:start w:val="1"/>
      <w:numFmt w:val="decimal"/>
      <w:pStyle w:val="NumberedSubQuesti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A57665"/>
    <w:multiLevelType w:val="hybridMultilevel"/>
    <w:tmpl w:val="CAD4B46C"/>
    <w:lvl w:ilvl="0" w:tplc="BAD02FA4">
      <w:start w:val="1"/>
      <w:numFmt w:val="decimal"/>
      <w:pStyle w:val="Appendix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9D6E6F"/>
    <w:multiLevelType w:val="hybridMultilevel"/>
    <w:tmpl w:val="B95C8382"/>
    <w:lvl w:ilvl="0" w:tplc="EFBEF122">
      <w:start w:val="1"/>
      <w:numFmt w:val="bullet"/>
      <w:lvlText w:val=""/>
      <w:lvlJc w:val="left"/>
      <w:pPr>
        <w:tabs>
          <w:tab w:val="num" w:pos="1211"/>
        </w:tabs>
        <w:ind w:left="1211" w:hanging="360"/>
      </w:pPr>
      <w:rPr>
        <w:rFonts w:ascii="Symbol" w:hAnsi="Symbol" w:hint="default"/>
        <w:u w:color="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D212F9"/>
    <w:multiLevelType w:val="hybridMultilevel"/>
    <w:tmpl w:val="367A7616"/>
    <w:lvl w:ilvl="0" w:tplc="4496938E">
      <w:start w:val="1"/>
      <w:numFmt w:val="bullet"/>
      <w:pStyle w:val="TBBullet"/>
      <w:lvlText w:val="►"/>
      <w:lvlJc w:val="left"/>
      <w:pPr>
        <w:ind w:left="540" w:hanging="360"/>
      </w:pPr>
      <w:rPr>
        <w:rFonts w:ascii="Times New Roman" w:hAnsi="Times New Roman" w:cs="Times New Roman" w:hint="default"/>
        <w:color w:val="FFFFFF"/>
        <w:sz w:val="1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272C8D"/>
    <w:multiLevelType w:val="hybridMultilevel"/>
    <w:tmpl w:val="ABD24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835419"/>
    <w:multiLevelType w:val="hybridMultilevel"/>
    <w:tmpl w:val="F1DE7498"/>
    <w:lvl w:ilvl="0" w:tplc="47ACE41E">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A774645"/>
    <w:multiLevelType w:val="hybridMultilevel"/>
    <w:tmpl w:val="D2A21574"/>
    <w:lvl w:ilvl="0" w:tplc="5B044272">
      <w:start w:val="1"/>
      <w:numFmt w:val="upperRoman"/>
      <w:pStyle w:val="DocumentText"/>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4055C32"/>
    <w:multiLevelType w:val="hybridMultilevel"/>
    <w:tmpl w:val="83BE7E96"/>
    <w:lvl w:ilvl="0" w:tplc="F28479A0">
      <w:start w:val="1"/>
      <w:numFmt w:val="bullet"/>
      <w:pStyle w:val="Appendix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203CF1"/>
    <w:multiLevelType w:val="singleLevel"/>
    <w:tmpl w:val="D2D868FC"/>
    <w:lvl w:ilvl="0">
      <w:start w:val="1"/>
      <w:numFmt w:val="decimal"/>
      <w:lvlText w:val="%1."/>
      <w:lvlJc w:val="left"/>
      <w:pPr>
        <w:tabs>
          <w:tab w:val="num" w:pos="360"/>
        </w:tabs>
        <w:ind w:left="360" w:hanging="360"/>
      </w:pPr>
      <w:rPr>
        <w:rFonts w:hint="default"/>
      </w:rPr>
    </w:lvl>
  </w:abstractNum>
  <w:abstractNum w:abstractNumId="15" w15:restartNumberingAfterBreak="0">
    <w:nsid w:val="36EE0734"/>
    <w:multiLevelType w:val="hybridMultilevel"/>
    <w:tmpl w:val="04BAD29C"/>
    <w:lvl w:ilvl="0" w:tplc="9342D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6A37C2"/>
    <w:multiLevelType w:val="hybridMultilevel"/>
    <w:tmpl w:val="A44ED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6828E7"/>
    <w:multiLevelType w:val="hybridMultilevel"/>
    <w:tmpl w:val="37D0B7FA"/>
    <w:lvl w:ilvl="0" w:tplc="E4D20AF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1524E2"/>
    <w:multiLevelType w:val="hybridMultilevel"/>
    <w:tmpl w:val="51D482C0"/>
    <w:lvl w:ilvl="0" w:tplc="DF266D88">
      <w:start w:val="1"/>
      <w:numFmt w:val="bullet"/>
      <w:lvlText w:val=""/>
      <w:lvlJc w:val="left"/>
      <w:pPr>
        <w:ind w:left="720" w:hanging="360"/>
      </w:pPr>
      <w:rPr>
        <w:rFonts w:ascii="Wingdings" w:hAnsi="Wingdings" w:hint="default"/>
        <w:color w:val="0D0D0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7F7F48"/>
    <w:multiLevelType w:val="hybridMultilevel"/>
    <w:tmpl w:val="4B2A07D8"/>
    <w:lvl w:ilvl="0" w:tplc="574A34E0">
      <w:start w:val="1"/>
      <w:numFmt w:val="bullet"/>
      <w:pStyle w:val="BulletedSubQuestion"/>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7246BFB"/>
    <w:multiLevelType w:val="hybridMultilevel"/>
    <w:tmpl w:val="C04CCEF4"/>
    <w:lvl w:ilvl="0" w:tplc="67AEEA50">
      <w:start w:val="1"/>
      <w:numFmt w:val="bullet"/>
      <w:lvlText w:val=""/>
      <w:lvlJc w:val="left"/>
      <w:pPr>
        <w:tabs>
          <w:tab w:val="num" w:pos="1080"/>
        </w:tabs>
        <w:ind w:left="1080" w:hanging="360"/>
      </w:pPr>
      <w:rPr>
        <w:rFonts w:ascii="Wingdings" w:hAnsi="Wingdings" w:hint="default"/>
        <w:b/>
        <w:i w:val="0"/>
        <w:color w:val="62626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455E67"/>
    <w:multiLevelType w:val="hybridMultilevel"/>
    <w:tmpl w:val="882452B0"/>
    <w:lvl w:ilvl="0" w:tplc="C3C868B2">
      <w:start w:val="1"/>
      <w:numFmt w:val="lowerRoman"/>
      <w:pStyle w:val="LetterNumbering"/>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7BE4E9D"/>
    <w:multiLevelType w:val="hybridMultilevel"/>
    <w:tmpl w:val="94365AD0"/>
    <w:lvl w:ilvl="0" w:tplc="DF86D8E6">
      <w:start w:val="1"/>
      <w:numFmt w:val="bullet"/>
      <w:lvlText w:val=""/>
      <w:lvlJc w:val="left"/>
      <w:pPr>
        <w:tabs>
          <w:tab w:val="num" w:pos="720"/>
        </w:tabs>
        <w:ind w:left="720" w:hanging="360"/>
      </w:pPr>
      <w:rPr>
        <w:rFonts w:ascii="Wingdings" w:hAnsi="Wingdings" w:hint="default"/>
        <w:b/>
        <w:i w:val="0"/>
        <w:color w:val="62626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D97137"/>
    <w:multiLevelType w:val="hybridMultilevel"/>
    <w:tmpl w:val="1DCA2D2E"/>
    <w:lvl w:ilvl="0" w:tplc="002A8A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94E60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E5B2413"/>
    <w:multiLevelType w:val="multilevel"/>
    <w:tmpl w:val="7238291C"/>
    <w:lvl w:ilvl="0">
      <w:start w:val="1"/>
      <w:numFmt w:val="decimal"/>
      <w:lvlText w:val="%1.0"/>
      <w:lvlJc w:val="left"/>
      <w:pPr>
        <w:ind w:left="360" w:hanging="360"/>
      </w:pPr>
      <w:rPr>
        <w:rFonts w:ascii="Times New Roman" w:hAnsi="Times New Roman" w:cs="Times New Roman" w:hint="default"/>
        <w:color w:val="auto"/>
        <w:sz w:val="22"/>
      </w:rPr>
    </w:lvl>
    <w:lvl w:ilvl="1">
      <w:start w:val="1"/>
      <w:numFmt w:val="decimal"/>
      <w:lvlText w:val="%1.%2"/>
      <w:lvlJc w:val="left"/>
      <w:pPr>
        <w:ind w:left="1080" w:hanging="360"/>
      </w:pPr>
      <w:rPr>
        <w:rFonts w:ascii="Times New Roman" w:hAnsi="Times New Roman" w:cs="Times New Roman" w:hint="default"/>
        <w:color w:val="auto"/>
        <w:sz w:val="22"/>
      </w:rPr>
    </w:lvl>
    <w:lvl w:ilvl="2">
      <w:start w:val="1"/>
      <w:numFmt w:val="decimal"/>
      <w:lvlText w:val="%1.%2.%3"/>
      <w:lvlJc w:val="left"/>
      <w:pPr>
        <w:ind w:left="2160" w:hanging="720"/>
      </w:pPr>
      <w:rPr>
        <w:rFonts w:ascii="Times New Roman" w:hAnsi="Times New Roman" w:cs="Times New Roman" w:hint="default"/>
        <w:color w:val="auto"/>
        <w:sz w:val="22"/>
      </w:rPr>
    </w:lvl>
    <w:lvl w:ilvl="3">
      <w:start w:val="1"/>
      <w:numFmt w:val="decimal"/>
      <w:lvlText w:val="%1.%2.%3.%4"/>
      <w:lvlJc w:val="left"/>
      <w:pPr>
        <w:ind w:left="2880" w:hanging="720"/>
      </w:pPr>
      <w:rPr>
        <w:rFonts w:ascii="Times New Roman" w:hAnsi="Times New Roman" w:cs="Times New Roman" w:hint="default"/>
        <w:color w:val="auto"/>
        <w:sz w:val="22"/>
      </w:rPr>
    </w:lvl>
    <w:lvl w:ilvl="4">
      <w:start w:val="1"/>
      <w:numFmt w:val="decimal"/>
      <w:lvlText w:val="%1.%2.%3.%4.%5"/>
      <w:lvlJc w:val="left"/>
      <w:pPr>
        <w:ind w:left="3960" w:hanging="1080"/>
      </w:pPr>
      <w:rPr>
        <w:rFonts w:ascii="Times New Roman" w:hAnsi="Times New Roman" w:cs="Times New Roman" w:hint="default"/>
        <w:color w:val="auto"/>
        <w:sz w:val="22"/>
      </w:rPr>
    </w:lvl>
    <w:lvl w:ilvl="5">
      <w:start w:val="1"/>
      <w:numFmt w:val="decimal"/>
      <w:lvlText w:val="%1.%2.%3.%4.%5.%6"/>
      <w:lvlJc w:val="left"/>
      <w:pPr>
        <w:ind w:left="4680" w:hanging="1080"/>
      </w:pPr>
      <w:rPr>
        <w:rFonts w:ascii="Times New Roman" w:hAnsi="Times New Roman" w:cs="Times New Roman" w:hint="default"/>
        <w:color w:val="auto"/>
        <w:sz w:val="22"/>
      </w:rPr>
    </w:lvl>
    <w:lvl w:ilvl="6">
      <w:start w:val="1"/>
      <w:numFmt w:val="decimal"/>
      <w:lvlText w:val="%1.%2.%3.%4.%5.%6.%7"/>
      <w:lvlJc w:val="left"/>
      <w:pPr>
        <w:ind w:left="5760" w:hanging="1440"/>
      </w:pPr>
      <w:rPr>
        <w:rFonts w:ascii="Times New Roman" w:hAnsi="Times New Roman" w:cs="Times New Roman" w:hint="default"/>
        <w:color w:val="auto"/>
        <w:sz w:val="22"/>
      </w:rPr>
    </w:lvl>
    <w:lvl w:ilvl="7">
      <w:start w:val="1"/>
      <w:numFmt w:val="decimal"/>
      <w:lvlText w:val="%1.%2.%3.%4.%5.%6.%7.%8"/>
      <w:lvlJc w:val="left"/>
      <w:pPr>
        <w:ind w:left="6480" w:hanging="1440"/>
      </w:pPr>
      <w:rPr>
        <w:rFonts w:ascii="Times New Roman" w:hAnsi="Times New Roman" w:cs="Times New Roman" w:hint="default"/>
        <w:color w:val="auto"/>
        <w:sz w:val="22"/>
      </w:rPr>
    </w:lvl>
    <w:lvl w:ilvl="8">
      <w:start w:val="1"/>
      <w:numFmt w:val="decimal"/>
      <w:lvlText w:val="%1.%2.%3.%4.%5.%6.%7.%8.%9"/>
      <w:lvlJc w:val="left"/>
      <w:pPr>
        <w:ind w:left="7200" w:hanging="1440"/>
      </w:pPr>
      <w:rPr>
        <w:rFonts w:ascii="Times New Roman" w:hAnsi="Times New Roman" w:cs="Times New Roman" w:hint="default"/>
        <w:color w:val="auto"/>
        <w:sz w:val="22"/>
      </w:rPr>
    </w:lvl>
  </w:abstractNum>
  <w:abstractNum w:abstractNumId="26" w15:restartNumberingAfterBreak="0">
    <w:nsid w:val="600741CD"/>
    <w:multiLevelType w:val="hybridMultilevel"/>
    <w:tmpl w:val="A8040D22"/>
    <w:lvl w:ilvl="0" w:tplc="0F90572E">
      <w:start w:val="1"/>
      <w:numFmt w:val="lowerLetter"/>
      <w:pStyle w:val="LetteredSubquesti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3D35E56"/>
    <w:multiLevelType w:val="hybridMultilevel"/>
    <w:tmpl w:val="B30E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40262C5"/>
    <w:multiLevelType w:val="hybridMultilevel"/>
    <w:tmpl w:val="C5F00444"/>
    <w:lvl w:ilvl="0" w:tplc="2836FCA8">
      <w:start w:val="1"/>
      <w:numFmt w:val="bullet"/>
      <w:lvlText w:val=""/>
      <w:lvlJc w:val="left"/>
      <w:pPr>
        <w:tabs>
          <w:tab w:val="num" w:pos="1211"/>
        </w:tabs>
        <w:ind w:left="1211" w:hanging="360"/>
      </w:pPr>
      <w:rPr>
        <w:rFonts w:ascii="Symbol" w:hAnsi="Symbol" w:hint="default"/>
        <w:u w:color="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124F87"/>
    <w:multiLevelType w:val="hybridMultilevel"/>
    <w:tmpl w:val="66960C06"/>
    <w:lvl w:ilvl="0" w:tplc="08F84E72">
      <w:start w:val="1"/>
      <w:numFmt w:val="bullet"/>
      <w:pStyle w:val="DocumentTextBullet2"/>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89B1E88"/>
    <w:multiLevelType w:val="hybridMultilevel"/>
    <w:tmpl w:val="34365CDC"/>
    <w:lvl w:ilvl="0" w:tplc="955C4E02">
      <w:start w:val="1"/>
      <w:numFmt w:val="bullet"/>
      <w:lvlText w:val=""/>
      <w:lvlJc w:val="left"/>
      <w:pPr>
        <w:tabs>
          <w:tab w:val="num" w:pos="720"/>
        </w:tabs>
        <w:ind w:left="720" w:hanging="360"/>
      </w:pPr>
      <w:rPr>
        <w:rFonts w:ascii="Wingdings" w:hAnsi="Wingdings" w:hint="default"/>
        <w:b/>
        <w:i w:val="0"/>
        <w:color w:val="626262"/>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EE65F0"/>
    <w:multiLevelType w:val="singleLevel"/>
    <w:tmpl w:val="F5321532"/>
    <w:lvl w:ilvl="0">
      <w:start w:val="1"/>
      <w:numFmt w:val="bullet"/>
      <w:lvlText w:val=""/>
      <w:lvlJc w:val="left"/>
      <w:pPr>
        <w:tabs>
          <w:tab w:val="num" w:pos="360"/>
        </w:tabs>
        <w:ind w:left="360" w:hanging="360"/>
      </w:pPr>
      <w:rPr>
        <w:rFonts w:ascii="Symbol" w:hAnsi="Symbol" w:hint="default"/>
      </w:rPr>
    </w:lvl>
  </w:abstractNum>
  <w:num w:numId="1" w16cid:durableId="817839595">
    <w:abstractNumId w:val="30"/>
  </w:num>
  <w:num w:numId="2" w16cid:durableId="538057154">
    <w:abstractNumId w:val="4"/>
  </w:num>
  <w:num w:numId="3" w16cid:durableId="1506240846">
    <w:abstractNumId w:val="11"/>
  </w:num>
  <w:num w:numId="4" w16cid:durableId="1305501552">
    <w:abstractNumId w:val="14"/>
  </w:num>
  <w:num w:numId="5" w16cid:durableId="279262375">
    <w:abstractNumId w:val="20"/>
  </w:num>
  <w:num w:numId="6" w16cid:durableId="9063074">
    <w:abstractNumId w:val="23"/>
  </w:num>
  <w:num w:numId="7" w16cid:durableId="1860311166">
    <w:abstractNumId w:val="22"/>
  </w:num>
  <w:num w:numId="8" w16cid:durableId="602151743">
    <w:abstractNumId w:val="13"/>
  </w:num>
  <w:num w:numId="9" w16cid:durableId="1651789752">
    <w:abstractNumId w:val="7"/>
  </w:num>
  <w:num w:numId="10" w16cid:durableId="1354771350">
    <w:abstractNumId w:val="8"/>
  </w:num>
  <w:num w:numId="11" w16cid:durableId="1419863598">
    <w:abstractNumId w:val="28"/>
  </w:num>
  <w:num w:numId="12" w16cid:durableId="2014337390">
    <w:abstractNumId w:val="24"/>
  </w:num>
  <w:num w:numId="13" w16cid:durableId="376975129">
    <w:abstractNumId w:val="13"/>
  </w:num>
  <w:num w:numId="14" w16cid:durableId="47995043">
    <w:abstractNumId w:val="7"/>
  </w:num>
  <w:num w:numId="15" w16cid:durableId="1049186254">
    <w:abstractNumId w:val="14"/>
  </w:num>
  <w:num w:numId="16" w16cid:durableId="1125659269">
    <w:abstractNumId w:val="23"/>
  </w:num>
  <w:num w:numId="17" w16cid:durableId="1078138545">
    <w:abstractNumId w:val="20"/>
  </w:num>
  <w:num w:numId="18" w16cid:durableId="760100606">
    <w:abstractNumId w:val="29"/>
  </w:num>
  <w:num w:numId="19" w16cid:durableId="1978217839">
    <w:abstractNumId w:val="11"/>
  </w:num>
  <w:num w:numId="20" w16cid:durableId="1565607536">
    <w:abstractNumId w:val="28"/>
  </w:num>
  <w:num w:numId="21" w16cid:durableId="1666207638">
    <w:abstractNumId w:val="18"/>
  </w:num>
  <w:num w:numId="22" w16cid:durableId="1182625235">
    <w:abstractNumId w:val="31"/>
  </w:num>
  <w:num w:numId="23" w16cid:durableId="163932414">
    <w:abstractNumId w:val="3"/>
  </w:num>
  <w:num w:numId="24" w16cid:durableId="371537063">
    <w:abstractNumId w:val="2"/>
  </w:num>
  <w:num w:numId="25" w16cid:durableId="1421683499">
    <w:abstractNumId w:val="26"/>
  </w:num>
  <w:num w:numId="26" w16cid:durableId="469594178">
    <w:abstractNumId w:val="6"/>
  </w:num>
  <w:num w:numId="27" w16cid:durableId="1824812549">
    <w:abstractNumId w:val="19"/>
  </w:num>
  <w:num w:numId="28" w16cid:durableId="2086026309">
    <w:abstractNumId w:val="21"/>
  </w:num>
  <w:num w:numId="29" w16cid:durableId="1444037989">
    <w:abstractNumId w:val="12"/>
  </w:num>
  <w:num w:numId="30" w16cid:durableId="1833911005">
    <w:abstractNumId w:val="15"/>
  </w:num>
  <w:num w:numId="31" w16cid:durableId="1871801243">
    <w:abstractNumId w:val="17"/>
  </w:num>
  <w:num w:numId="32" w16cid:durableId="1027096149">
    <w:abstractNumId w:val="25"/>
  </w:num>
  <w:num w:numId="33" w16cid:durableId="670450667">
    <w:abstractNumId w:val="0"/>
  </w:num>
  <w:num w:numId="34" w16cid:durableId="297885452">
    <w:abstractNumId w:val="1"/>
  </w:num>
  <w:num w:numId="35" w16cid:durableId="1142189064">
    <w:abstractNumId w:val="27"/>
  </w:num>
  <w:num w:numId="36" w16cid:durableId="1608082664">
    <w:abstractNumId w:val="5"/>
  </w:num>
  <w:num w:numId="37" w16cid:durableId="1760981696">
    <w:abstractNumId w:val="10"/>
  </w:num>
  <w:num w:numId="38" w16cid:durableId="47730024">
    <w:abstractNumId w:val="9"/>
  </w:num>
  <w:num w:numId="39" w16cid:durableId="1959674591">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64"/>
    <w:rsid w:val="00002C30"/>
    <w:rsid w:val="000131F7"/>
    <w:rsid w:val="00021385"/>
    <w:rsid w:val="0004764B"/>
    <w:rsid w:val="000605BE"/>
    <w:rsid w:val="00063E02"/>
    <w:rsid w:val="0007200C"/>
    <w:rsid w:val="000927B7"/>
    <w:rsid w:val="00093EE2"/>
    <w:rsid w:val="00117740"/>
    <w:rsid w:val="001B1C43"/>
    <w:rsid w:val="001B734E"/>
    <w:rsid w:val="001C1A7A"/>
    <w:rsid w:val="001C4008"/>
    <w:rsid w:val="001F2845"/>
    <w:rsid w:val="001F520B"/>
    <w:rsid w:val="00243719"/>
    <w:rsid w:val="00246888"/>
    <w:rsid w:val="0025780C"/>
    <w:rsid w:val="002A4F87"/>
    <w:rsid w:val="00310BBB"/>
    <w:rsid w:val="003269F7"/>
    <w:rsid w:val="00352971"/>
    <w:rsid w:val="00371CAE"/>
    <w:rsid w:val="0037319F"/>
    <w:rsid w:val="003A5865"/>
    <w:rsid w:val="003F5E4A"/>
    <w:rsid w:val="00405713"/>
    <w:rsid w:val="00421FE3"/>
    <w:rsid w:val="00423A06"/>
    <w:rsid w:val="00452BC1"/>
    <w:rsid w:val="004915E9"/>
    <w:rsid w:val="004A4FDE"/>
    <w:rsid w:val="004A790C"/>
    <w:rsid w:val="00514EF4"/>
    <w:rsid w:val="0057398D"/>
    <w:rsid w:val="005A08DB"/>
    <w:rsid w:val="005B5553"/>
    <w:rsid w:val="005B687C"/>
    <w:rsid w:val="005F19B7"/>
    <w:rsid w:val="0060471B"/>
    <w:rsid w:val="00604A81"/>
    <w:rsid w:val="00604FF2"/>
    <w:rsid w:val="006102EA"/>
    <w:rsid w:val="00622AD5"/>
    <w:rsid w:val="00644A99"/>
    <w:rsid w:val="006C58EB"/>
    <w:rsid w:val="006D7B63"/>
    <w:rsid w:val="007111BB"/>
    <w:rsid w:val="00711F5A"/>
    <w:rsid w:val="007350C6"/>
    <w:rsid w:val="007823FC"/>
    <w:rsid w:val="007A38DB"/>
    <w:rsid w:val="007B54D0"/>
    <w:rsid w:val="007C0CA4"/>
    <w:rsid w:val="007D198F"/>
    <w:rsid w:val="007E255E"/>
    <w:rsid w:val="007F39E7"/>
    <w:rsid w:val="0081179D"/>
    <w:rsid w:val="00837A47"/>
    <w:rsid w:val="00843CD6"/>
    <w:rsid w:val="00887D05"/>
    <w:rsid w:val="00893791"/>
    <w:rsid w:val="00894A23"/>
    <w:rsid w:val="00902E0B"/>
    <w:rsid w:val="00914477"/>
    <w:rsid w:val="00926498"/>
    <w:rsid w:val="00941795"/>
    <w:rsid w:val="009507C6"/>
    <w:rsid w:val="00970BD5"/>
    <w:rsid w:val="0097495D"/>
    <w:rsid w:val="009817E2"/>
    <w:rsid w:val="009C24F9"/>
    <w:rsid w:val="009D7DA5"/>
    <w:rsid w:val="009E0CC0"/>
    <w:rsid w:val="009E3BC5"/>
    <w:rsid w:val="009F2F6D"/>
    <w:rsid w:val="00A06599"/>
    <w:rsid w:val="00A10ABE"/>
    <w:rsid w:val="00A15889"/>
    <w:rsid w:val="00A22E7B"/>
    <w:rsid w:val="00A30879"/>
    <w:rsid w:val="00A33D13"/>
    <w:rsid w:val="00A40BC9"/>
    <w:rsid w:val="00A826A0"/>
    <w:rsid w:val="00A862E7"/>
    <w:rsid w:val="00AA4C0A"/>
    <w:rsid w:val="00AB1BD2"/>
    <w:rsid w:val="00AB37EE"/>
    <w:rsid w:val="00AB5AEE"/>
    <w:rsid w:val="00AE4039"/>
    <w:rsid w:val="00B020FE"/>
    <w:rsid w:val="00B15C56"/>
    <w:rsid w:val="00B224A3"/>
    <w:rsid w:val="00B24BE0"/>
    <w:rsid w:val="00B434EA"/>
    <w:rsid w:val="00B531A8"/>
    <w:rsid w:val="00B578EC"/>
    <w:rsid w:val="00B84ADE"/>
    <w:rsid w:val="00B95E96"/>
    <w:rsid w:val="00BD59DA"/>
    <w:rsid w:val="00C035FB"/>
    <w:rsid w:val="00C04268"/>
    <w:rsid w:val="00C103A3"/>
    <w:rsid w:val="00C13794"/>
    <w:rsid w:val="00C2788F"/>
    <w:rsid w:val="00C73DA8"/>
    <w:rsid w:val="00C830FC"/>
    <w:rsid w:val="00C83286"/>
    <w:rsid w:val="00CC3CF7"/>
    <w:rsid w:val="00CC73C0"/>
    <w:rsid w:val="00D04DC2"/>
    <w:rsid w:val="00D659E9"/>
    <w:rsid w:val="00D71334"/>
    <w:rsid w:val="00D82A7C"/>
    <w:rsid w:val="00D92938"/>
    <w:rsid w:val="00D952C3"/>
    <w:rsid w:val="00DA1ADD"/>
    <w:rsid w:val="00DB2CE9"/>
    <w:rsid w:val="00DE4BFB"/>
    <w:rsid w:val="00E06D19"/>
    <w:rsid w:val="00E119FA"/>
    <w:rsid w:val="00E11E4E"/>
    <w:rsid w:val="00E20265"/>
    <w:rsid w:val="00E31B61"/>
    <w:rsid w:val="00E426DB"/>
    <w:rsid w:val="00E712E6"/>
    <w:rsid w:val="00EA1ACB"/>
    <w:rsid w:val="00EA3D55"/>
    <w:rsid w:val="00EE6D04"/>
    <w:rsid w:val="00EE718D"/>
    <w:rsid w:val="00EE768C"/>
    <w:rsid w:val="00EF4364"/>
    <w:rsid w:val="00F072B0"/>
    <w:rsid w:val="00F07495"/>
    <w:rsid w:val="00F31A4C"/>
    <w:rsid w:val="00F4245C"/>
    <w:rsid w:val="00F7297A"/>
    <w:rsid w:val="00FA0C23"/>
    <w:rsid w:val="00FA4E2D"/>
    <w:rsid w:val="00FB1DFE"/>
    <w:rsid w:val="00FB6B37"/>
    <w:rsid w:val="00FF0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96DC7A"/>
  <w15:docId w15:val="{15A3E6E6-16AC-4CCF-811F-9995D7F9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ulleted Subquestion"/>
    <w:rsid w:val="00941795"/>
    <w:pPr>
      <w:spacing w:before="120"/>
    </w:pPr>
    <w:rPr>
      <w:rFonts w:ascii="Tahoma" w:hAnsi="Tahoma"/>
      <w:color w:val="626262"/>
      <w:sz w:val="22"/>
    </w:rPr>
  </w:style>
  <w:style w:type="paragraph" w:styleId="Heading1">
    <w:name w:val="heading 1"/>
    <w:basedOn w:val="DocumentHeading1"/>
    <w:next w:val="Normal"/>
    <w:link w:val="Heading1Char"/>
    <w:qFormat/>
    <w:rsid w:val="00941795"/>
    <w:pPr>
      <w:outlineLvl w:val="0"/>
    </w:pPr>
    <w:rPr>
      <w:color w:val="FF0000"/>
    </w:rPr>
  </w:style>
  <w:style w:type="paragraph" w:styleId="Heading2">
    <w:name w:val="heading 2"/>
    <w:basedOn w:val="DocumentHeading2"/>
    <w:next w:val="Normal"/>
    <w:qFormat/>
    <w:rsid w:val="00941795"/>
    <w:pPr>
      <w:outlineLvl w:val="1"/>
    </w:pPr>
    <w:rPr>
      <w:color w:val="FF0000"/>
    </w:rPr>
  </w:style>
  <w:style w:type="paragraph" w:styleId="Heading3">
    <w:name w:val="heading 3"/>
    <w:basedOn w:val="DocumentHeading3"/>
    <w:next w:val="Normal"/>
    <w:qFormat/>
    <w:rsid w:val="00941795"/>
    <w:pPr>
      <w:outlineLvl w:val="2"/>
    </w:pPr>
    <w:rPr>
      <w:color w:val="FF0000"/>
    </w:rPr>
  </w:style>
  <w:style w:type="paragraph" w:styleId="Heading4">
    <w:name w:val="heading 4"/>
    <w:basedOn w:val="DocumentHeading4"/>
    <w:next w:val="Normal"/>
    <w:qFormat/>
    <w:rsid w:val="00941795"/>
    <w:pPr>
      <w:outlineLvl w:val="3"/>
    </w:pPr>
    <w:rPr>
      <w:color w:val="FF0000"/>
    </w:rPr>
  </w:style>
  <w:style w:type="paragraph" w:styleId="Heading5">
    <w:name w:val="heading 5"/>
    <w:basedOn w:val="DocumentHeading5"/>
    <w:next w:val="Normal"/>
    <w:qFormat/>
    <w:rsid w:val="00941795"/>
    <w:pPr>
      <w:outlineLvl w:val="4"/>
    </w:pPr>
    <w:rPr>
      <w:color w:val="FF0000"/>
    </w:rPr>
  </w:style>
  <w:style w:type="paragraph" w:styleId="Heading6">
    <w:name w:val="heading 6"/>
    <w:basedOn w:val="Heading1"/>
    <w:next w:val="Normal"/>
    <w:rsid w:val="00941795"/>
    <w:pPr>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41795"/>
    <w:pPr>
      <w:tabs>
        <w:tab w:val="center" w:pos="4320"/>
        <w:tab w:val="right" w:pos="8640"/>
      </w:tabs>
    </w:pPr>
  </w:style>
  <w:style w:type="paragraph" w:styleId="Header">
    <w:name w:val="header"/>
    <w:basedOn w:val="Normal"/>
    <w:link w:val="HeaderChar"/>
    <w:rsid w:val="00941795"/>
    <w:pPr>
      <w:tabs>
        <w:tab w:val="center" w:pos="4320"/>
        <w:tab w:val="right" w:pos="8640"/>
      </w:tabs>
    </w:pPr>
  </w:style>
  <w:style w:type="paragraph" w:customStyle="1" w:styleId="ContentTitle">
    <w:name w:val="/Content Title"/>
    <w:rsid w:val="00941795"/>
    <w:rPr>
      <w:b/>
      <w:sz w:val="22"/>
      <w:szCs w:val="22"/>
    </w:rPr>
  </w:style>
  <w:style w:type="character" w:styleId="Hyperlink">
    <w:name w:val="Hyperlink"/>
    <w:aliases w:val="DFS Hyperlink"/>
    <w:uiPriority w:val="99"/>
    <w:rsid w:val="00941795"/>
    <w:rPr>
      <w:color w:val="0000FF"/>
      <w:u w:val="single"/>
    </w:rPr>
  </w:style>
  <w:style w:type="character" w:styleId="PageNumber">
    <w:name w:val="page number"/>
    <w:basedOn w:val="DefaultParagraphFont"/>
    <w:rsid w:val="00941795"/>
  </w:style>
  <w:style w:type="paragraph" w:styleId="Title">
    <w:name w:val="Title"/>
    <w:basedOn w:val="Normal"/>
    <w:next w:val="Normal"/>
    <w:rsid w:val="00941795"/>
    <w:pPr>
      <w:spacing w:after="60"/>
      <w:jc w:val="center"/>
    </w:pPr>
    <w:rPr>
      <w:rFonts w:cs="Arial"/>
      <w:bCs/>
      <w:sz w:val="32"/>
      <w:szCs w:val="32"/>
    </w:rPr>
  </w:style>
  <w:style w:type="paragraph" w:customStyle="1" w:styleId="HeaderStyle">
    <w:name w:val="HeaderStyle"/>
    <w:basedOn w:val="Normal"/>
    <w:next w:val="Normal"/>
    <w:rsid w:val="00941795"/>
  </w:style>
  <w:style w:type="paragraph" w:styleId="TOC1">
    <w:name w:val="toc 1"/>
    <w:basedOn w:val="Normal"/>
    <w:uiPriority w:val="39"/>
    <w:rsid w:val="00941795"/>
    <w:pPr>
      <w:tabs>
        <w:tab w:val="right" w:leader="underscore" w:pos="8640"/>
      </w:tabs>
      <w:spacing w:before="60" w:after="60"/>
    </w:pPr>
  </w:style>
  <w:style w:type="paragraph" w:styleId="TOC2">
    <w:name w:val="toc 2"/>
    <w:basedOn w:val="Normal"/>
    <w:uiPriority w:val="39"/>
    <w:rsid w:val="00941795"/>
    <w:pPr>
      <w:tabs>
        <w:tab w:val="right" w:leader="underscore" w:pos="8640"/>
      </w:tabs>
      <w:spacing w:before="60" w:after="60"/>
      <w:ind w:left="288"/>
    </w:pPr>
    <w:rPr>
      <w:i/>
      <w:szCs w:val="22"/>
    </w:rPr>
  </w:style>
  <w:style w:type="paragraph" w:styleId="TOC3">
    <w:name w:val="toc 3"/>
    <w:basedOn w:val="Normal"/>
    <w:uiPriority w:val="39"/>
    <w:rsid w:val="00941795"/>
    <w:pPr>
      <w:tabs>
        <w:tab w:val="right" w:leader="underscore" w:pos="8640"/>
      </w:tabs>
      <w:spacing w:before="60" w:after="60"/>
      <w:ind w:left="576"/>
    </w:pPr>
    <w:rPr>
      <w:b/>
      <w:i/>
      <w:szCs w:val="16"/>
    </w:rPr>
  </w:style>
  <w:style w:type="paragraph" w:styleId="TOC4">
    <w:name w:val="toc 4"/>
    <w:basedOn w:val="Normal"/>
    <w:semiHidden/>
    <w:rsid w:val="00941795"/>
    <w:pPr>
      <w:tabs>
        <w:tab w:val="right" w:leader="underscore" w:pos="8640"/>
      </w:tabs>
      <w:spacing w:before="60" w:after="60"/>
      <w:ind w:left="864"/>
    </w:pPr>
    <w:rPr>
      <w:sz w:val="20"/>
    </w:rPr>
  </w:style>
  <w:style w:type="paragraph" w:styleId="TOC5">
    <w:name w:val="toc 5"/>
    <w:basedOn w:val="Normal"/>
    <w:semiHidden/>
    <w:rsid w:val="00941795"/>
    <w:pPr>
      <w:tabs>
        <w:tab w:val="right" w:leader="underscore" w:pos="8640"/>
      </w:tabs>
      <w:spacing w:before="60" w:after="60"/>
      <w:ind w:left="1152"/>
    </w:pPr>
    <w:rPr>
      <w:i/>
      <w:sz w:val="20"/>
    </w:rPr>
  </w:style>
  <w:style w:type="paragraph" w:styleId="TOC6">
    <w:name w:val="toc 6"/>
    <w:basedOn w:val="Normal"/>
    <w:semiHidden/>
    <w:rsid w:val="00941795"/>
    <w:pPr>
      <w:tabs>
        <w:tab w:val="right" w:leader="underscore" w:pos="8640"/>
      </w:tabs>
      <w:spacing w:before="60" w:after="60"/>
      <w:ind w:left="1440"/>
    </w:pPr>
    <w:rPr>
      <w:b/>
      <w:i/>
      <w:sz w:val="20"/>
    </w:rPr>
  </w:style>
  <w:style w:type="paragraph" w:styleId="TOC7">
    <w:name w:val="toc 7"/>
    <w:basedOn w:val="Normal"/>
    <w:semiHidden/>
    <w:rsid w:val="00941795"/>
    <w:pPr>
      <w:tabs>
        <w:tab w:val="right" w:leader="underscore" w:pos="8640"/>
      </w:tabs>
      <w:spacing w:before="60" w:after="60"/>
      <w:ind w:left="1728"/>
    </w:pPr>
    <w:rPr>
      <w:sz w:val="18"/>
    </w:rPr>
  </w:style>
  <w:style w:type="paragraph" w:styleId="TOC8">
    <w:name w:val="toc 8"/>
    <w:basedOn w:val="Normal"/>
    <w:semiHidden/>
    <w:rsid w:val="00941795"/>
    <w:pPr>
      <w:tabs>
        <w:tab w:val="right" w:leader="underscore" w:pos="8640"/>
      </w:tabs>
      <w:spacing w:before="60" w:after="60"/>
      <w:ind w:left="2016"/>
    </w:pPr>
    <w:rPr>
      <w:i/>
      <w:sz w:val="18"/>
    </w:rPr>
  </w:style>
  <w:style w:type="paragraph" w:styleId="TOC9">
    <w:name w:val="toc 9"/>
    <w:basedOn w:val="Normal"/>
    <w:semiHidden/>
    <w:rsid w:val="00941795"/>
    <w:pPr>
      <w:tabs>
        <w:tab w:val="right" w:leader="underscore" w:pos="8640"/>
      </w:tabs>
      <w:spacing w:before="60" w:after="60"/>
      <w:ind w:left="2304"/>
    </w:pPr>
    <w:rPr>
      <w:b/>
      <w:i/>
      <w:sz w:val="18"/>
    </w:rPr>
  </w:style>
  <w:style w:type="paragraph" w:customStyle="1" w:styleId="DocumentTextBaseStyle">
    <w:name w:val="=Document Text Base Style"/>
    <w:rsid w:val="00941795"/>
    <w:pPr>
      <w:spacing w:before="120"/>
      <w:ind w:left="360"/>
    </w:pPr>
    <w:rPr>
      <w:rFonts w:ascii="Tahoma" w:hAnsi="Tahoma"/>
      <w:color w:val="626262"/>
      <w:sz w:val="22"/>
      <w:szCs w:val="22"/>
    </w:rPr>
  </w:style>
  <w:style w:type="paragraph" w:customStyle="1" w:styleId="AppendixBody">
    <w:name w:val="/Appendix Body"/>
    <w:basedOn w:val="DocumentTextBaseStyle"/>
    <w:rsid w:val="00941795"/>
    <w:pPr>
      <w:ind w:left="0"/>
    </w:pPr>
    <w:rPr>
      <w:rFonts w:cs="Arial"/>
    </w:rPr>
  </w:style>
  <w:style w:type="paragraph" w:customStyle="1" w:styleId="AppendixBullet">
    <w:name w:val="/Appendix Bullet"/>
    <w:basedOn w:val="AppendixBody"/>
    <w:rsid w:val="00941795"/>
    <w:pPr>
      <w:numPr>
        <w:numId w:val="8"/>
      </w:numPr>
    </w:pPr>
    <w:rPr>
      <w:rFonts w:ascii="Arial" w:hAnsi="Arial"/>
    </w:rPr>
  </w:style>
  <w:style w:type="paragraph" w:customStyle="1" w:styleId="HeadingsBaseStyle">
    <w:name w:val="=Headings Base Style"/>
    <w:next w:val="Normal"/>
    <w:rsid w:val="00941795"/>
    <w:pPr>
      <w:keepNext/>
      <w:spacing w:before="240" w:after="120"/>
    </w:pPr>
    <w:rPr>
      <w:rFonts w:ascii="Arial" w:hAnsi="Arial"/>
      <w:b/>
      <w:sz w:val="24"/>
      <w:szCs w:val="24"/>
    </w:rPr>
  </w:style>
  <w:style w:type="paragraph" w:customStyle="1" w:styleId="AppendixHeading1">
    <w:name w:val="/Appendix Heading 1"/>
    <w:basedOn w:val="HeadingsBaseStyle"/>
    <w:next w:val="AppendixBody"/>
    <w:rsid w:val="00941795"/>
    <w:pPr>
      <w:pageBreakBefore/>
      <w:spacing w:after="240"/>
      <w:outlineLvl w:val="1"/>
    </w:pPr>
    <w:rPr>
      <w:spacing w:val="40"/>
      <w:sz w:val="28"/>
      <w:szCs w:val="28"/>
    </w:rPr>
  </w:style>
  <w:style w:type="paragraph" w:customStyle="1" w:styleId="AppendixHeading2">
    <w:name w:val="/Appendix Heading 2"/>
    <w:basedOn w:val="HeadingsBaseStyle"/>
    <w:next w:val="AppendixBody"/>
    <w:rsid w:val="00941795"/>
    <w:rPr>
      <w:rFonts w:cs="Arial"/>
      <w:i/>
      <w:spacing w:val="40"/>
    </w:rPr>
  </w:style>
  <w:style w:type="paragraph" w:customStyle="1" w:styleId="AppendixNumber">
    <w:name w:val="/Appendix Number"/>
    <w:basedOn w:val="AppendixBody"/>
    <w:rsid w:val="00941795"/>
    <w:pPr>
      <w:numPr>
        <w:numId w:val="9"/>
      </w:numPr>
    </w:pPr>
    <w:rPr>
      <w:rFonts w:ascii="Arial" w:hAnsi="Arial"/>
    </w:rPr>
  </w:style>
  <w:style w:type="paragraph" w:customStyle="1" w:styleId="DocumentFooter">
    <w:name w:val="/Document Footer"/>
    <w:basedOn w:val="DocumentTextBaseStyle"/>
    <w:rsid w:val="00941795"/>
    <w:pPr>
      <w:pBdr>
        <w:top w:val="double" w:sz="6" w:space="3" w:color="626262"/>
      </w:pBdr>
      <w:ind w:left="0"/>
    </w:pPr>
    <w:rPr>
      <w:sz w:val="20"/>
    </w:rPr>
  </w:style>
  <w:style w:type="paragraph" w:customStyle="1" w:styleId="DocumentHeader">
    <w:name w:val="/Document Header"/>
    <w:basedOn w:val="DocumentTextBaseStyle"/>
    <w:rsid w:val="00941795"/>
    <w:pPr>
      <w:ind w:left="0"/>
    </w:pPr>
    <w:rPr>
      <w:sz w:val="20"/>
    </w:rPr>
  </w:style>
  <w:style w:type="paragraph" w:customStyle="1" w:styleId="DocumentHeading1">
    <w:name w:val="/Document Heading 1"/>
    <w:basedOn w:val="Normal"/>
    <w:next w:val="LetteredSubquestion"/>
    <w:qFormat/>
    <w:rsid w:val="00941795"/>
    <w:pPr>
      <w:spacing w:before="0"/>
    </w:pPr>
    <w:rPr>
      <w:rFonts w:ascii="Arial" w:hAnsi="Arial" w:cs="Arial"/>
      <w:b/>
      <w:color w:val="1F497D" w:themeColor="text2"/>
      <w:sz w:val="36"/>
      <w:szCs w:val="36"/>
    </w:rPr>
  </w:style>
  <w:style w:type="paragraph" w:customStyle="1" w:styleId="DocumentHeading2">
    <w:name w:val="/Document Heading 2"/>
    <w:basedOn w:val="Normal"/>
    <w:next w:val="DocumentText"/>
    <w:rsid w:val="00941795"/>
    <w:pPr>
      <w:spacing w:before="0"/>
    </w:pPr>
    <w:rPr>
      <w:rFonts w:ascii="Arial" w:hAnsi="Arial" w:cs="Arial"/>
      <w:b/>
      <w:color w:val="1F497D" w:themeColor="text2"/>
      <w:sz w:val="32"/>
      <w:szCs w:val="32"/>
    </w:rPr>
  </w:style>
  <w:style w:type="paragraph" w:customStyle="1" w:styleId="DocumentHeading3">
    <w:name w:val="/Document Heading 3"/>
    <w:basedOn w:val="Normal"/>
    <w:next w:val="DocumentText"/>
    <w:rsid w:val="00941795"/>
    <w:pPr>
      <w:spacing w:before="0"/>
    </w:pPr>
    <w:rPr>
      <w:rFonts w:ascii="Arial" w:hAnsi="Arial" w:cs="Arial"/>
      <w:b/>
      <w:color w:val="1F497D" w:themeColor="text2"/>
      <w:sz w:val="28"/>
      <w:szCs w:val="28"/>
    </w:rPr>
  </w:style>
  <w:style w:type="paragraph" w:customStyle="1" w:styleId="DocumentHeading4">
    <w:name w:val="/Document Heading 4"/>
    <w:basedOn w:val="Normal"/>
    <w:next w:val="DocumentText"/>
    <w:rsid w:val="00941795"/>
    <w:pPr>
      <w:spacing w:before="0"/>
    </w:pPr>
    <w:rPr>
      <w:rFonts w:ascii="Arial" w:hAnsi="Arial" w:cs="Arial"/>
      <w:b/>
      <w:color w:val="1F497D" w:themeColor="text2"/>
      <w:sz w:val="24"/>
      <w:szCs w:val="24"/>
    </w:rPr>
  </w:style>
  <w:style w:type="paragraph" w:customStyle="1" w:styleId="DocumentHeading5">
    <w:name w:val="/Document Heading 5"/>
    <w:basedOn w:val="Normal"/>
    <w:next w:val="DocumentText"/>
    <w:rsid w:val="00941795"/>
    <w:pPr>
      <w:spacing w:before="0"/>
    </w:pPr>
    <w:rPr>
      <w:rFonts w:ascii="Arial" w:hAnsi="Arial" w:cs="Arial"/>
      <w:b/>
      <w:color w:val="1F497D" w:themeColor="text2"/>
      <w:szCs w:val="22"/>
    </w:rPr>
  </w:style>
  <w:style w:type="paragraph" w:customStyle="1" w:styleId="DocumentText">
    <w:name w:val="/Document Text"/>
    <w:basedOn w:val="Normal"/>
    <w:rsid w:val="00941795"/>
    <w:pPr>
      <w:numPr>
        <w:numId w:val="29"/>
      </w:numPr>
      <w:spacing w:before="0"/>
      <w:ind w:left="1080"/>
    </w:pPr>
    <w:rPr>
      <w:rFonts w:ascii="Arial" w:hAnsi="Arial" w:cs="Arial"/>
      <w:b/>
      <w:color w:val="1F497D" w:themeColor="text2"/>
      <w:szCs w:val="22"/>
    </w:rPr>
  </w:style>
  <w:style w:type="paragraph" w:customStyle="1" w:styleId="NumberedQuestion">
    <w:name w:val="Numbered Question"/>
    <w:basedOn w:val="Normal"/>
    <w:qFormat/>
    <w:rsid w:val="00941795"/>
    <w:pPr>
      <w:numPr>
        <w:numId w:val="23"/>
      </w:numPr>
      <w:spacing w:before="0"/>
      <w:ind w:hanging="720"/>
    </w:pPr>
    <w:rPr>
      <w:rFonts w:ascii="Arial" w:hAnsi="Arial" w:cs="Arial"/>
      <w:b/>
      <w:color w:val="1F497D" w:themeColor="text2"/>
      <w:szCs w:val="22"/>
    </w:rPr>
  </w:style>
  <w:style w:type="paragraph" w:customStyle="1" w:styleId="LetteredQuestion">
    <w:name w:val="Lettered Question"/>
    <w:basedOn w:val="Normal"/>
    <w:qFormat/>
    <w:rsid w:val="00941795"/>
    <w:pPr>
      <w:numPr>
        <w:numId w:val="24"/>
      </w:numPr>
      <w:spacing w:before="0"/>
      <w:ind w:hanging="720"/>
    </w:pPr>
    <w:rPr>
      <w:rFonts w:ascii="Arial" w:hAnsi="Arial" w:cs="Arial"/>
      <w:b/>
      <w:color w:val="1F497D" w:themeColor="text2"/>
      <w:szCs w:val="22"/>
    </w:rPr>
  </w:style>
  <w:style w:type="paragraph" w:customStyle="1" w:styleId="LetteredSubquestion">
    <w:name w:val="Lettered Subquestion"/>
    <w:basedOn w:val="Normal"/>
    <w:next w:val="IntroductoryText"/>
    <w:qFormat/>
    <w:rsid w:val="00941795"/>
    <w:pPr>
      <w:numPr>
        <w:numId w:val="25"/>
      </w:numPr>
      <w:spacing w:before="0"/>
    </w:pPr>
    <w:rPr>
      <w:rFonts w:ascii="Arial" w:hAnsi="Arial" w:cs="Arial"/>
      <w:b/>
      <w:color w:val="1F497D" w:themeColor="text2"/>
      <w:szCs w:val="22"/>
    </w:rPr>
  </w:style>
  <w:style w:type="paragraph" w:customStyle="1" w:styleId="RomanNumeralSubquestion">
    <w:name w:val="Roman Numeral Subquestion"/>
    <w:basedOn w:val="DocumentText"/>
    <w:qFormat/>
    <w:rsid w:val="00941795"/>
  </w:style>
  <w:style w:type="paragraph" w:customStyle="1" w:styleId="DocumentTextBullet2">
    <w:name w:val="/Document Text Bullet2"/>
    <w:basedOn w:val="RomanNumeralSubquestion"/>
    <w:rsid w:val="00941795"/>
    <w:pPr>
      <w:numPr>
        <w:numId w:val="18"/>
      </w:numPr>
    </w:pPr>
  </w:style>
  <w:style w:type="paragraph" w:customStyle="1" w:styleId="DocumentTOCHeading">
    <w:name w:val="/Document TOC Heading"/>
    <w:basedOn w:val="DocumentHeading1"/>
    <w:next w:val="DocumentText"/>
    <w:rsid w:val="00941795"/>
    <w:pPr>
      <w:spacing w:after="360"/>
    </w:pPr>
  </w:style>
  <w:style w:type="paragraph" w:customStyle="1" w:styleId="IntroductoryText">
    <w:name w:val="/Introductory Text"/>
    <w:basedOn w:val="DocumentTextBaseStyle"/>
    <w:rsid w:val="00941795"/>
    <w:pPr>
      <w:ind w:left="0"/>
    </w:pPr>
    <w:rPr>
      <w:i/>
    </w:rPr>
  </w:style>
  <w:style w:type="paragraph" w:customStyle="1" w:styleId="LetterBaseStyle">
    <w:name w:val="=Letter Base Style"/>
    <w:basedOn w:val="Normal"/>
    <w:rsid w:val="00941795"/>
    <w:rPr>
      <w:rFonts w:ascii="Arial" w:hAnsi="Arial"/>
      <w:color w:val="auto"/>
      <w:szCs w:val="22"/>
    </w:rPr>
  </w:style>
  <w:style w:type="paragraph" w:customStyle="1" w:styleId="LetterAddress">
    <w:name w:val="/Letter Address"/>
    <w:basedOn w:val="LetterBaseStyle"/>
    <w:rsid w:val="00941795"/>
    <w:pPr>
      <w:spacing w:before="0"/>
    </w:pPr>
  </w:style>
  <w:style w:type="paragraph" w:customStyle="1" w:styleId="LetterDate">
    <w:name w:val="/Letter Date"/>
    <w:basedOn w:val="LetterBaseStyle"/>
    <w:next w:val="LetterAddress"/>
    <w:rsid w:val="00941795"/>
    <w:pPr>
      <w:spacing w:before="720" w:after="720"/>
      <w:ind w:left="4320"/>
    </w:pPr>
  </w:style>
  <w:style w:type="paragraph" w:customStyle="1" w:styleId="LetterLogo">
    <w:name w:val="/Letter Logo"/>
    <w:basedOn w:val="LetterBaseStyle"/>
    <w:next w:val="Normal"/>
    <w:rsid w:val="00941795"/>
    <w:pPr>
      <w:spacing w:before="0"/>
    </w:pPr>
  </w:style>
  <w:style w:type="paragraph" w:customStyle="1" w:styleId="LetterNumbering">
    <w:name w:val="/Letter Numbering"/>
    <w:basedOn w:val="Normal"/>
    <w:rsid w:val="00941795"/>
    <w:pPr>
      <w:numPr>
        <w:numId w:val="28"/>
      </w:numPr>
      <w:spacing w:before="0"/>
      <w:ind w:left="1080"/>
    </w:pPr>
    <w:rPr>
      <w:rFonts w:ascii="Arial" w:hAnsi="Arial" w:cs="Arial"/>
      <w:b/>
      <w:color w:val="1F497D" w:themeColor="text2"/>
      <w:szCs w:val="22"/>
    </w:rPr>
  </w:style>
  <w:style w:type="paragraph" w:customStyle="1" w:styleId="SmalliSubQuestion">
    <w:name w:val="Small i Sub Question"/>
    <w:basedOn w:val="LetterNumbering"/>
    <w:next w:val="Normal"/>
    <w:qFormat/>
    <w:rsid w:val="00941795"/>
  </w:style>
  <w:style w:type="paragraph" w:customStyle="1" w:styleId="LetterSenderInfo">
    <w:name w:val="/Letter Sender Info"/>
    <w:basedOn w:val="LetterBaseStyle"/>
    <w:rsid w:val="00941795"/>
    <w:pPr>
      <w:spacing w:before="0"/>
      <w:ind w:left="4320"/>
    </w:pPr>
  </w:style>
  <w:style w:type="paragraph" w:customStyle="1" w:styleId="LetterSignature">
    <w:name w:val="/Letter Signature"/>
    <w:basedOn w:val="LetterBaseStyle"/>
    <w:next w:val="LetterSenderInfo"/>
    <w:rsid w:val="00941795"/>
    <w:pPr>
      <w:keepNext/>
      <w:spacing w:before="240" w:after="960"/>
      <w:ind w:left="4320"/>
    </w:pPr>
  </w:style>
  <w:style w:type="paragraph" w:customStyle="1" w:styleId="NumberedSubQuestion">
    <w:name w:val="Numbered Sub Question"/>
    <w:basedOn w:val="Normal"/>
    <w:qFormat/>
    <w:rsid w:val="00941795"/>
    <w:pPr>
      <w:numPr>
        <w:numId w:val="26"/>
      </w:numPr>
      <w:spacing w:before="0"/>
    </w:pPr>
    <w:rPr>
      <w:rFonts w:ascii="Arial" w:hAnsi="Arial" w:cs="Arial"/>
      <w:b/>
      <w:color w:val="1F497D" w:themeColor="text2"/>
      <w:szCs w:val="22"/>
    </w:rPr>
  </w:style>
  <w:style w:type="paragraph" w:customStyle="1" w:styleId="TableHead">
    <w:name w:val="/Table Head"/>
    <w:basedOn w:val="DocumentTextBaseStyle"/>
    <w:rsid w:val="00941795"/>
    <w:pPr>
      <w:keepNext/>
      <w:spacing w:before="240" w:after="120"/>
      <w:ind w:left="0"/>
    </w:pPr>
    <w:rPr>
      <w:b/>
    </w:rPr>
  </w:style>
  <w:style w:type="paragraph" w:customStyle="1" w:styleId="TableText">
    <w:name w:val="/Table Text"/>
    <w:basedOn w:val="DocumentTextBaseStyle"/>
    <w:rsid w:val="00941795"/>
    <w:pPr>
      <w:spacing w:before="60" w:after="60"/>
      <w:ind w:left="0"/>
    </w:pPr>
  </w:style>
  <w:style w:type="paragraph" w:customStyle="1" w:styleId="Title2">
    <w:name w:val="/Title 2"/>
    <w:basedOn w:val="HeadingsBaseStyle"/>
    <w:rsid w:val="00941795"/>
    <w:rPr>
      <w:rFonts w:ascii="Arial Bold" w:hAnsi="Arial Bold"/>
      <w:i/>
      <w:smallCaps/>
      <w:spacing w:val="60"/>
      <w:sz w:val="36"/>
    </w:rPr>
  </w:style>
  <w:style w:type="paragraph" w:customStyle="1" w:styleId="TitlePageClientName">
    <w:name w:val="/Title Page Client Name"/>
    <w:basedOn w:val="DocumentTextBaseStyle"/>
    <w:rsid w:val="00941795"/>
    <w:pPr>
      <w:spacing w:before="60"/>
      <w:ind w:left="0"/>
      <w:jc w:val="right"/>
    </w:pPr>
    <w:rPr>
      <w:rFonts w:ascii="Arial" w:hAnsi="Arial"/>
      <w:color w:val="auto"/>
    </w:rPr>
  </w:style>
  <w:style w:type="paragraph" w:customStyle="1" w:styleId="TitlePageDate">
    <w:name w:val="/Title Page Date"/>
    <w:basedOn w:val="HeadingsBaseStyle"/>
    <w:rsid w:val="00941795"/>
    <w:pPr>
      <w:spacing w:before="360" w:after="0"/>
    </w:pPr>
    <w:rPr>
      <w:sz w:val="22"/>
    </w:rPr>
  </w:style>
  <w:style w:type="paragraph" w:customStyle="1" w:styleId="TitlePageLogo">
    <w:name w:val="/Title Page Logo"/>
    <w:basedOn w:val="DocumentTextBaseStyle"/>
    <w:next w:val="TitlePageClientName"/>
    <w:rsid w:val="00941795"/>
    <w:pPr>
      <w:spacing w:before="240" w:after="240"/>
      <w:ind w:left="0"/>
      <w:jc w:val="right"/>
    </w:pPr>
    <w:rPr>
      <w:rFonts w:ascii="Arial" w:hAnsi="Arial"/>
      <w:color w:val="auto"/>
    </w:rPr>
  </w:style>
  <w:style w:type="paragraph" w:customStyle="1" w:styleId="TitlePagePresentedText">
    <w:name w:val="/Title Page Presented Text"/>
    <w:basedOn w:val="HeadingsBaseStyle"/>
    <w:next w:val="TitlePageLogo"/>
    <w:rsid w:val="00941795"/>
    <w:pPr>
      <w:spacing w:before="360" w:after="60"/>
      <w:jc w:val="right"/>
    </w:pPr>
    <w:rPr>
      <w:rFonts w:ascii="Arial Bold" w:hAnsi="Arial Bold"/>
      <w:spacing w:val="40"/>
    </w:rPr>
  </w:style>
  <w:style w:type="paragraph" w:customStyle="1" w:styleId="TitlePageSenderName">
    <w:name w:val="/Title Page Sender Name"/>
    <w:basedOn w:val="DocumentTextBaseStyle"/>
    <w:rsid w:val="00941795"/>
    <w:pPr>
      <w:spacing w:before="60"/>
      <w:ind w:left="0"/>
      <w:jc w:val="right"/>
    </w:pPr>
    <w:rPr>
      <w:rFonts w:ascii="Arial" w:hAnsi="Arial"/>
      <w:color w:val="auto"/>
    </w:rPr>
  </w:style>
  <w:style w:type="paragraph" w:customStyle="1" w:styleId="RFPAnswerBaseStyle">
    <w:name w:val="=RFP Answer Base Style"/>
    <w:rsid w:val="00941795"/>
    <w:rPr>
      <w:rFonts w:ascii="Tahoma" w:hAnsi="Tahoma"/>
      <w:color w:val="626262"/>
      <w:sz w:val="22"/>
    </w:rPr>
  </w:style>
  <w:style w:type="paragraph" w:customStyle="1" w:styleId="RFPAnswer">
    <w:name w:val="/RFP Answer"/>
    <w:basedOn w:val="Normal"/>
    <w:qFormat/>
    <w:rsid w:val="00941795"/>
    <w:pPr>
      <w:spacing w:before="0"/>
      <w:ind w:left="720"/>
    </w:pPr>
    <w:rPr>
      <w:rFonts w:ascii="Times New Roman" w:hAnsi="Times New Roman"/>
      <w:color w:val="auto"/>
      <w:szCs w:val="22"/>
    </w:rPr>
  </w:style>
  <w:style w:type="paragraph" w:customStyle="1" w:styleId="RFPAnswerBullet">
    <w:name w:val="/RFP Answer Bullet"/>
    <w:basedOn w:val="Normal"/>
    <w:qFormat/>
    <w:rsid w:val="00941795"/>
    <w:pPr>
      <w:spacing w:before="0"/>
      <w:ind w:left="1080"/>
    </w:pPr>
    <w:rPr>
      <w:rFonts w:ascii="Times New Roman" w:hAnsi="Times New Roman"/>
      <w:color w:val="auto"/>
      <w:szCs w:val="22"/>
    </w:rPr>
  </w:style>
  <w:style w:type="paragraph" w:customStyle="1" w:styleId="RFPAnswerHead">
    <w:name w:val="/RFP Answer Head"/>
    <w:basedOn w:val="RFPAnswerBaseStyle"/>
    <w:next w:val="RFPAnswer"/>
    <w:rsid w:val="00941795"/>
    <w:rPr>
      <w:rFonts w:ascii="Arial" w:hAnsi="Arial"/>
      <w:b/>
      <w:spacing w:val="40"/>
      <w:sz w:val="24"/>
      <w:szCs w:val="22"/>
    </w:rPr>
  </w:style>
  <w:style w:type="paragraph" w:customStyle="1" w:styleId="BulletedSubQuestion">
    <w:name w:val="Bulleted Sub Question"/>
    <w:basedOn w:val="Normal"/>
    <w:qFormat/>
    <w:rsid w:val="00941795"/>
    <w:pPr>
      <w:numPr>
        <w:numId w:val="27"/>
      </w:numPr>
      <w:spacing w:before="0"/>
      <w:ind w:left="1080"/>
    </w:pPr>
    <w:rPr>
      <w:rFonts w:ascii="Arial" w:hAnsi="Arial" w:cs="Arial"/>
      <w:b/>
      <w:color w:val="1F497D" w:themeColor="text2"/>
      <w:szCs w:val="22"/>
    </w:rPr>
  </w:style>
  <w:style w:type="character" w:customStyle="1" w:styleId="HeaderChar">
    <w:name w:val="Header Char"/>
    <w:link w:val="Header"/>
    <w:rsid w:val="00941795"/>
    <w:rPr>
      <w:rFonts w:ascii="Tahoma" w:hAnsi="Tahoma"/>
      <w:color w:val="626262"/>
      <w:sz w:val="22"/>
    </w:rPr>
  </w:style>
  <w:style w:type="character" w:customStyle="1" w:styleId="FooterChar">
    <w:name w:val="Footer Char"/>
    <w:link w:val="Footer"/>
    <w:uiPriority w:val="99"/>
    <w:rsid w:val="00941795"/>
    <w:rPr>
      <w:rFonts w:ascii="Tahoma" w:hAnsi="Tahoma"/>
      <w:color w:val="626262"/>
      <w:sz w:val="22"/>
    </w:rPr>
  </w:style>
  <w:style w:type="table" w:styleId="TableGrid">
    <w:name w:val="Table Grid"/>
    <w:basedOn w:val="TableNormal"/>
    <w:rsid w:val="00941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HeadingsBaseStyle"/>
    <w:rsid w:val="00941795"/>
    <w:pPr>
      <w:spacing w:before="7100"/>
      <w:ind w:right="2160"/>
    </w:pPr>
    <w:rPr>
      <w:rFonts w:ascii="Arial Bold" w:hAnsi="Arial Bold"/>
      <w:b w:val="0"/>
      <w:smallCaps/>
      <w:color w:val="FFFFFF"/>
      <w:spacing w:val="60"/>
      <w:sz w:val="48"/>
      <w:szCs w:val="48"/>
    </w:rPr>
  </w:style>
  <w:style w:type="paragraph" w:customStyle="1" w:styleId="Preformatted">
    <w:name w:val="Preformatted"/>
    <w:basedOn w:val="Normal"/>
    <w:rsid w:val="0094179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pPr>
    <w:rPr>
      <w:rFonts w:ascii="Courier New" w:hAnsi="Courier New"/>
      <w:snapToGrid w:val="0"/>
      <w:color w:val="auto"/>
      <w:sz w:val="20"/>
    </w:rPr>
  </w:style>
  <w:style w:type="paragraph" w:styleId="TOCHeading">
    <w:name w:val="TOC Heading"/>
    <w:basedOn w:val="Heading1"/>
    <w:next w:val="Normal"/>
    <w:uiPriority w:val="39"/>
    <w:semiHidden/>
    <w:unhideWhenUsed/>
    <w:qFormat/>
    <w:rsid w:val="00941795"/>
    <w:pPr>
      <w:keepNext/>
      <w:keepLines/>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Heading1Char">
    <w:name w:val="Heading 1 Char"/>
    <w:basedOn w:val="DefaultParagraphFont"/>
    <w:link w:val="Heading1"/>
    <w:rsid w:val="00941795"/>
    <w:rPr>
      <w:rFonts w:ascii="Arial" w:hAnsi="Arial" w:cs="Arial"/>
      <w:b/>
      <w:color w:val="FF0000"/>
      <w:sz w:val="36"/>
      <w:szCs w:val="36"/>
    </w:rPr>
  </w:style>
  <w:style w:type="paragraph" w:styleId="BalloonText">
    <w:name w:val="Balloon Text"/>
    <w:basedOn w:val="Normal"/>
    <w:link w:val="BalloonTextChar"/>
    <w:rsid w:val="00941795"/>
    <w:pPr>
      <w:spacing w:before="0"/>
    </w:pPr>
    <w:rPr>
      <w:rFonts w:cs="Tahoma"/>
      <w:sz w:val="16"/>
      <w:szCs w:val="16"/>
    </w:rPr>
  </w:style>
  <w:style w:type="character" w:customStyle="1" w:styleId="BalloonTextChar">
    <w:name w:val="Balloon Text Char"/>
    <w:basedOn w:val="DefaultParagraphFont"/>
    <w:link w:val="BalloonText"/>
    <w:rsid w:val="00941795"/>
    <w:rPr>
      <w:rFonts w:ascii="Tahoma" w:hAnsi="Tahoma" w:cs="Tahoma"/>
      <w:color w:val="626262"/>
      <w:sz w:val="16"/>
      <w:szCs w:val="16"/>
    </w:rPr>
  </w:style>
  <w:style w:type="paragraph" w:customStyle="1" w:styleId="DVHeader">
    <w:name w:val="DV_Header"/>
    <w:basedOn w:val="Header"/>
    <w:link w:val="DVHeaderChar"/>
    <w:qFormat/>
    <w:rsid w:val="00941795"/>
    <w:pPr>
      <w:tabs>
        <w:tab w:val="clear" w:pos="4320"/>
        <w:tab w:val="clear" w:pos="8640"/>
        <w:tab w:val="center" w:pos="4680"/>
        <w:tab w:val="right" w:pos="9360"/>
      </w:tabs>
      <w:spacing w:before="0"/>
    </w:pPr>
    <w:rPr>
      <w:rFonts w:ascii="Gotham Book" w:eastAsiaTheme="minorHAnsi" w:hAnsi="Gotham Book" w:cstheme="minorBidi"/>
      <w:sz w:val="16"/>
    </w:rPr>
  </w:style>
  <w:style w:type="character" w:customStyle="1" w:styleId="DVHeaderChar">
    <w:name w:val="DV_Header Char"/>
    <w:basedOn w:val="HeaderChar"/>
    <w:link w:val="DVHeader"/>
    <w:rsid w:val="00941795"/>
    <w:rPr>
      <w:rFonts w:ascii="Gotham Book" w:eastAsiaTheme="minorHAnsi" w:hAnsi="Gotham Book" w:cstheme="minorBidi"/>
      <w:color w:val="626262"/>
      <w:sz w:val="16"/>
    </w:rPr>
  </w:style>
  <w:style w:type="paragraph" w:customStyle="1" w:styleId="TableParagraph">
    <w:name w:val="Table Paragraph"/>
    <w:basedOn w:val="Normal"/>
    <w:uiPriority w:val="1"/>
    <w:qFormat/>
    <w:rsid w:val="00D71334"/>
    <w:pPr>
      <w:widowControl w:val="0"/>
      <w:autoSpaceDE w:val="0"/>
      <w:autoSpaceDN w:val="0"/>
      <w:spacing w:before="0"/>
      <w:ind w:left="103"/>
    </w:pPr>
    <w:rPr>
      <w:rFonts w:ascii="Times New Roman" w:hAnsi="Times New Roman"/>
      <w:color w:val="auto"/>
      <w:szCs w:val="22"/>
    </w:rPr>
  </w:style>
  <w:style w:type="character" w:styleId="CommentReference">
    <w:name w:val="annotation reference"/>
    <w:basedOn w:val="DefaultParagraphFont"/>
    <w:uiPriority w:val="99"/>
    <w:semiHidden/>
    <w:unhideWhenUsed/>
    <w:rsid w:val="00D71334"/>
    <w:rPr>
      <w:sz w:val="16"/>
      <w:szCs w:val="16"/>
    </w:rPr>
  </w:style>
  <w:style w:type="paragraph" w:styleId="CommentText">
    <w:name w:val="annotation text"/>
    <w:basedOn w:val="Normal"/>
    <w:link w:val="CommentTextChar"/>
    <w:uiPriority w:val="99"/>
    <w:semiHidden/>
    <w:unhideWhenUsed/>
    <w:rsid w:val="00D71334"/>
    <w:rPr>
      <w:sz w:val="20"/>
    </w:rPr>
  </w:style>
  <w:style w:type="character" w:customStyle="1" w:styleId="CommentTextChar">
    <w:name w:val="Comment Text Char"/>
    <w:basedOn w:val="DefaultParagraphFont"/>
    <w:link w:val="CommentText"/>
    <w:uiPriority w:val="99"/>
    <w:semiHidden/>
    <w:rsid w:val="00D71334"/>
    <w:rPr>
      <w:rFonts w:ascii="Tahoma" w:hAnsi="Tahoma"/>
      <w:color w:val="626262"/>
    </w:rPr>
  </w:style>
  <w:style w:type="paragraph" w:styleId="ListParagraph">
    <w:name w:val="List Paragraph"/>
    <w:basedOn w:val="Normal"/>
    <w:uiPriority w:val="34"/>
    <w:qFormat/>
    <w:rsid w:val="00117740"/>
    <w:pPr>
      <w:spacing w:before="0" w:after="160" w:line="256" w:lineRule="auto"/>
      <w:ind w:left="720"/>
      <w:contextualSpacing/>
    </w:pPr>
    <w:rPr>
      <w:rFonts w:ascii="Avenir Next" w:eastAsiaTheme="minorHAnsi" w:hAnsi="Avenir Next" w:cstheme="minorBidi"/>
      <w:color w:val="auto"/>
      <w:szCs w:val="24"/>
    </w:rPr>
  </w:style>
  <w:style w:type="paragraph" w:customStyle="1" w:styleId="figurestyle">
    <w:name w:val="figure style"/>
    <w:basedOn w:val="Normal"/>
    <w:uiPriority w:val="99"/>
    <w:rsid w:val="00117740"/>
    <w:pPr>
      <w:pBdr>
        <w:top w:val="single" w:sz="4" w:space="13" w:color="28B1E6"/>
      </w:pBdr>
      <w:suppressAutoHyphens/>
      <w:autoSpaceDE w:val="0"/>
      <w:autoSpaceDN w:val="0"/>
      <w:adjustRightInd w:val="0"/>
      <w:spacing w:before="0" w:after="160" w:line="288" w:lineRule="auto"/>
    </w:pPr>
    <w:rPr>
      <w:rFonts w:ascii="SF Pro Display Medium Italic" w:eastAsiaTheme="minorHAnsi" w:hAnsi="SF Pro Display Medium Italic" w:cs="SF Pro Display Medium Italic"/>
      <w:i/>
      <w:iCs/>
      <w:color w:val="1F2353"/>
      <w:szCs w:val="22"/>
    </w:rPr>
  </w:style>
  <w:style w:type="paragraph" w:customStyle="1" w:styleId="Answersbasicparagraph">
    <w:name w:val="Answers basic paragraph"/>
    <w:basedOn w:val="Normal"/>
    <w:uiPriority w:val="99"/>
    <w:rsid w:val="00117740"/>
    <w:pPr>
      <w:suppressAutoHyphens/>
      <w:autoSpaceDE w:val="0"/>
      <w:autoSpaceDN w:val="0"/>
      <w:adjustRightInd w:val="0"/>
      <w:spacing w:before="0" w:after="160" w:line="300" w:lineRule="atLeast"/>
    </w:pPr>
    <w:rPr>
      <w:rFonts w:ascii="SF Pro Display" w:eastAsiaTheme="minorHAnsi" w:hAnsi="SF Pro Display" w:cs="SF Pro Display"/>
      <w:color w:val="000000"/>
      <w:szCs w:val="22"/>
    </w:rPr>
  </w:style>
  <w:style w:type="paragraph" w:customStyle="1" w:styleId="HEADER3">
    <w:name w:val="HEADER 3"/>
    <w:basedOn w:val="Normal"/>
    <w:uiPriority w:val="99"/>
    <w:rsid w:val="00117740"/>
    <w:pPr>
      <w:autoSpaceDE w:val="0"/>
      <w:autoSpaceDN w:val="0"/>
      <w:adjustRightInd w:val="0"/>
      <w:spacing w:before="0" w:after="160" w:line="288" w:lineRule="auto"/>
    </w:pPr>
    <w:rPr>
      <w:rFonts w:ascii="SF Pro Display Semibold" w:eastAsiaTheme="minorHAnsi" w:hAnsi="SF Pro Display Semibold" w:cs="SF Pro Display Semibold"/>
      <w:color w:val="101C4E"/>
      <w:sz w:val="32"/>
      <w:szCs w:val="32"/>
    </w:rPr>
  </w:style>
  <w:style w:type="paragraph" w:customStyle="1" w:styleId="Blueboldheader">
    <w:name w:val="Blue bold header"/>
    <w:basedOn w:val="Normal"/>
    <w:uiPriority w:val="99"/>
    <w:rsid w:val="00117740"/>
    <w:pPr>
      <w:suppressAutoHyphens/>
      <w:autoSpaceDE w:val="0"/>
      <w:autoSpaceDN w:val="0"/>
      <w:adjustRightInd w:val="0"/>
      <w:spacing w:before="0" w:after="160" w:line="288" w:lineRule="auto"/>
    </w:pPr>
    <w:rPr>
      <w:rFonts w:ascii="SF Pro Display Bold" w:eastAsiaTheme="minorHAnsi" w:hAnsi="SF Pro Display Bold" w:cs="SF Pro Display Bold"/>
      <w:b/>
      <w:bCs/>
      <w:color w:val="1F2353"/>
      <w:sz w:val="24"/>
      <w:szCs w:val="24"/>
    </w:rPr>
  </w:style>
  <w:style w:type="paragraph" w:customStyle="1" w:styleId="Answersbullets">
    <w:name w:val="Answers bullets"/>
    <w:basedOn w:val="Normal"/>
    <w:uiPriority w:val="99"/>
    <w:rsid w:val="00117740"/>
    <w:pPr>
      <w:tabs>
        <w:tab w:val="left" w:pos="540"/>
      </w:tabs>
      <w:autoSpaceDE w:val="0"/>
      <w:autoSpaceDN w:val="0"/>
      <w:adjustRightInd w:val="0"/>
      <w:spacing w:before="0" w:after="160" w:line="288" w:lineRule="auto"/>
      <w:ind w:left="180"/>
    </w:pPr>
    <w:rPr>
      <w:rFonts w:ascii="SF Pro Display" w:eastAsiaTheme="minorHAnsi" w:hAnsi="SF Pro Display" w:cs="SF Pro Display"/>
      <w:color w:val="000000"/>
      <w:szCs w:val="22"/>
    </w:rPr>
  </w:style>
  <w:style w:type="character" w:customStyle="1" w:styleId="TBBulletChar">
    <w:name w:val="TB Bullet Char"/>
    <w:basedOn w:val="DefaultParagraphFont"/>
    <w:link w:val="TBBullet"/>
    <w:uiPriority w:val="6"/>
    <w:locked/>
    <w:rsid w:val="005B5553"/>
    <w:rPr>
      <w:rFonts w:ascii="Avenir Next" w:eastAsiaTheme="minorHAnsi" w:hAnsi="Avenir Next" w:cstheme="minorBidi"/>
      <w:color w:val="FFFFFF"/>
      <w:sz w:val="22"/>
    </w:rPr>
  </w:style>
  <w:style w:type="paragraph" w:customStyle="1" w:styleId="TBBullet">
    <w:name w:val="TB Bullet"/>
    <w:basedOn w:val="ListParagraph"/>
    <w:link w:val="TBBulletChar"/>
    <w:uiPriority w:val="6"/>
    <w:qFormat/>
    <w:rsid w:val="005B5553"/>
    <w:pPr>
      <w:numPr>
        <w:numId w:val="38"/>
      </w:numPr>
    </w:pPr>
    <w:rPr>
      <w:color w:val="FFFFFF"/>
      <w:szCs w:val="20"/>
    </w:rPr>
  </w:style>
  <w:style w:type="paragraph" w:customStyle="1" w:styleId="Cell-TC">
    <w:name w:val="Cell-TC"/>
    <w:qFormat/>
    <w:rsid w:val="005B5553"/>
    <w:pPr>
      <w:spacing w:before="80" w:after="40" w:line="280" w:lineRule="exact"/>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49614">
      <w:bodyDiv w:val="1"/>
      <w:marLeft w:val="0"/>
      <w:marRight w:val="0"/>
      <w:marTop w:val="0"/>
      <w:marBottom w:val="0"/>
      <w:divBdr>
        <w:top w:val="none" w:sz="0" w:space="0" w:color="auto"/>
        <w:left w:val="none" w:sz="0" w:space="0" w:color="auto"/>
        <w:bottom w:val="none" w:sz="0" w:space="0" w:color="auto"/>
        <w:right w:val="none" w:sz="0" w:space="0" w:color="auto"/>
      </w:divBdr>
    </w:div>
    <w:div w:id="974335646">
      <w:bodyDiv w:val="1"/>
      <w:marLeft w:val="0"/>
      <w:marRight w:val="0"/>
      <w:marTop w:val="0"/>
      <w:marBottom w:val="0"/>
      <w:divBdr>
        <w:top w:val="none" w:sz="0" w:space="0" w:color="auto"/>
        <w:left w:val="none" w:sz="0" w:space="0" w:color="auto"/>
        <w:bottom w:val="none" w:sz="0" w:space="0" w:color="auto"/>
        <w:right w:val="none" w:sz="0" w:space="0" w:color="auto"/>
      </w:divBdr>
    </w:div>
    <w:div w:id="1081606508">
      <w:bodyDiv w:val="1"/>
      <w:marLeft w:val="0"/>
      <w:marRight w:val="0"/>
      <w:marTop w:val="0"/>
      <w:marBottom w:val="0"/>
      <w:divBdr>
        <w:top w:val="none" w:sz="0" w:space="0" w:color="auto"/>
        <w:left w:val="none" w:sz="0" w:space="0" w:color="auto"/>
        <w:bottom w:val="none" w:sz="0" w:space="0" w:color="auto"/>
        <w:right w:val="none" w:sz="0" w:space="0" w:color="auto"/>
      </w:divBdr>
    </w:div>
    <w:div w:id="156803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jp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s>
</file>

<file path=word/_rels/footer1.xml.rels><?xml version="1.0" encoding="UTF-8" standalone="yes"?>
<Relationships xmlns="http://schemas.openxmlformats.org/package/2006/relationships"><Relationship Id="rId3" Type="http://schemas.openxmlformats.org/officeDocument/2006/relationships/image" Target="media/image46.jpg"/><Relationship Id="rId2" Type="http://schemas.openxmlformats.org/officeDocument/2006/relationships/image" Target="media/image45.jpeg"/><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dvsp-file01\Sales\US\Georgia\Georgia%20State%20RFP%20(2019)\Working%20Docs\Dominion%20Proposal%20Styl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893D7-F9BE-476B-A745-4A538C15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dvsp-file01\Sales\US\Georgia\Georgia State RFP (2019)\Working Docs\Dominion Proposal Styles Template.dotx</Template>
  <TotalTime>0</TotalTime>
  <Pages>27</Pages>
  <Words>2604</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Formal Proposal - test build</vt:lpstr>
    </vt:vector>
  </TitlesOfParts>
  <Company>Qvidian</Company>
  <LinksUpToDate>false</LinksUpToDate>
  <CharactersWithSpaces>17419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Proposal - test build</dc:title>
  <dc:subject>Professional</dc:subject>
  <dc:creator>Kevin DeFries</dc:creator>
  <cp:lastModifiedBy>Amy Scott Grant</cp:lastModifiedBy>
  <cp:revision>2</cp:revision>
  <dcterms:created xsi:type="dcterms:W3CDTF">2023-03-27T23:16:00Z</dcterms:created>
  <dcterms:modified xsi:type="dcterms:W3CDTF">2023-03-27T23:16:00Z</dcterms:modified>
</cp:coreProperties>
</file>